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D110AB" w14:textId="2921D49E" w:rsidR="00A909D6" w:rsidRDefault="002F1E76">
      <w:pPr>
        <w:spacing w:after="0"/>
        <w:ind w:left="-1440" w:right="1440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182AFFD" wp14:editId="2C789FC0">
                <wp:simplePos x="0" y="0"/>
                <wp:positionH relativeFrom="column">
                  <wp:posOffset>-380444</wp:posOffset>
                </wp:positionH>
                <wp:positionV relativeFrom="paragraph">
                  <wp:posOffset>5833473</wp:posOffset>
                </wp:positionV>
                <wp:extent cx="2372360" cy="2009010"/>
                <wp:effectExtent l="0" t="0" r="15240" b="1079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2360" cy="20090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6D8EED6" w14:textId="71370D19" w:rsidR="003F4382" w:rsidRPr="00552D0F" w:rsidRDefault="00B51385" w:rsidP="003F438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552D0F"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="003F4382" w:rsidRPr="00552D0F">
                              <w:rPr>
                                <w:rStyle w:val="Strong"/>
                                <w:sz w:val="16"/>
                                <w:szCs w:val="16"/>
                              </w:rPr>
                              <w:t>Tangible benefits:</w:t>
                            </w:r>
                            <w:r w:rsidR="003F4382" w:rsidRPr="00552D0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F4382" w:rsidRPr="00552D0F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Artists gain exposure</w:t>
                            </w:r>
                            <w:r w:rsidR="003F4382" w:rsidRPr="00552D0F">
                              <w:rPr>
                                <w:sz w:val="16"/>
                                <w:szCs w:val="16"/>
                              </w:rPr>
                              <w:t xml:space="preserve"> through interviews and conversations that can be shared across platforms. </w:t>
                            </w:r>
                            <w:r w:rsidR="003F4382" w:rsidRPr="00552D0F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Fans discover new bands</w:t>
                            </w:r>
                            <w:r w:rsidR="003F4382" w:rsidRPr="00552D0F">
                              <w:rPr>
                                <w:sz w:val="16"/>
                                <w:szCs w:val="16"/>
                              </w:rPr>
                              <w:t xml:space="preserve"> and albums within metal and pop-punk. </w:t>
                            </w:r>
                            <w:r w:rsidR="003F4382" w:rsidRPr="00552D0F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Context and storytelling</w:t>
                            </w:r>
                            <w:r w:rsidR="003F4382" w:rsidRPr="00552D0F">
                              <w:rPr>
                                <w:sz w:val="16"/>
                                <w:szCs w:val="16"/>
                              </w:rPr>
                              <w:t xml:space="preserve"> deepen understanding of albums, lyrics, and scenes. </w:t>
                            </w:r>
                            <w:r w:rsidR="003F4382" w:rsidRPr="00552D0F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Scene connection</w:t>
                            </w:r>
                            <w:r w:rsidR="002F1E76">
                              <w:rPr>
                                <w:sz w:val="16"/>
                                <w:szCs w:val="16"/>
                              </w:rPr>
                              <w:t xml:space="preserve"> where listeners</w:t>
                            </w:r>
                            <w:r w:rsidR="002F1E76" w:rsidRPr="00552D0F">
                              <w:rPr>
                                <w:sz w:val="16"/>
                                <w:szCs w:val="16"/>
                              </w:rPr>
                              <w:t xml:space="preserve"> learn</w:t>
                            </w:r>
                            <w:r w:rsidR="003F4382" w:rsidRPr="00552D0F">
                              <w:rPr>
                                <w:sz w:val="16"/>
                                <w:szCs w:val="16"/>
                              </w:rPr>
                              <w:t xml:space="preserve"> about festivals, tours, releases, and movements. </w:t>
                            </w:r>
                            <w:proofErr w:type="spellStart"/>
                            <w:r w:rsidR="003F4382" w:rsidRPr="00552D0F">
                              <w:rPr>
                                <w:sz w:val="16"/>
                                <w:szCs w:val="16"/>
                              </w:rPr>
                              <w:t>Replayable</w:t>
                            </w:r>
                            <w:proofErr w:type="spellEnd"/>
                            <w:r w:rsidR="003F4382" w:rsidRPr="00552D0F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3F4382" w:rsidRPr="00552D0F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content</w:t>
                            </w:r>
                            <w:r w:rsidR="003F4382" w:rsidRPr="00552D0F">
                              <w:rPr>
                                <w:sz w:val="16"/>
                                <w:szCs w:val="16"/>
                              </w:rPr>
                              <w:t xml:space="preserve"> in video/audio form that can be clipped for social media.</w:t>
                            </w:r>
                          </w:p>
                          <w:p w14:paraId="3AC68CDA" w14:textId="50F0ADE8" w:rsidR="00B51385" w:rsidRPr="00552D0F" w:rsidRDefault="00B51385" w:rsidP="00B513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  <w:r w:rsidRPr="00552D0F">
                              <w:rPr>
                                <w:sz w:val="16"/>
                                <w:szCs w:val="16"/>
                              </w:rPr>
                              <w:t>*</w:t>
                            </w:r>
                            <w:r w:rsidR="009966AA" w:rsidRPr="00552D0F">
                              <w:rPr>
                                <w:rStyle w:val="Strong"/>
                                <w:sz w:val="16"/>
                                <w:szCs w:val="16"/>
                              </w:rPr>
                              <w:t>Most important unique rational benefit:</w:t>
                            </w:r>
                            <w:r w:rsidR="009966AA" w:rsidRPr="00552D0F">
                              <w:rPr>
                                <w:sz w:val="16"/>
                                <w:szCs w:val="16"/>
                              </w:rPr>
                              <w:t xml:space="preserve"> Kyywayy’s Music Hotspot provides </w:t>
                            </w:r>
                            <w:r w:rsidR="009966AA" w:rsidRPr="00552D0F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emotionally intelligent, genre-specific interviews</w:t>
                            </w:r>
                            <w:r w:rsidR="009966AA" w:rsidRPr="00552D0F">
                              <w:rPr>
                                <w:sz w:val="16"/>
                                <w:szCs w:val="16"/>
                              </w:rPr>
                              <w:t xml:space="preserve"> that spotlight artists who might not get any serious conversational coverage elsewhere.</w:t>
                            </w:r>
                          </w:p>
                          <w:p w14:paraId="6E165C16" w14:textId="77777777" w:rsidR="00B51385" w:rsidRDefault="00B51385" w:rsidP="00B51385"/>
                          <w:p w14:paraId="6AD7B079" w14:textId="77777777" w:rsidR="00B51385" w:rsidRDefault="00B51385" w:rsidP="00B51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82AFFD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29.95pt;margin-top:459.35pt;width:186.8pt;height:158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" fillcolor="white [3201]" strokeweight=".5pt">
                <v:textbox>
                  <w:txbxContent>
                    <w:p w14:paraId="26D8EED6" w14:textId="71370D19" w:rsidR="003F4382" w:rsidRPr="00552D0F" w:rsidRDefault="00B51385" w:rsidP="003F438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552D0F">
                        <w:rPr>
                          <w:sz w:val="16"/>
                          <w:szCs w:val="16"/>
                        </w:rPr>
                        <w:t>*</w:t>
                      </w:r>
                      <w:r w:rsidR="003F4382" w:rsidRPr="00552D0F">
                        <w:rPr>
                          <w:rStyle w:val="Strong"/>
                          <w:sz w:val="16"/>
                          <w:szCs w:val="16"/>
                        </w:rPr>
                        <w:t>Tangible benefits:</w:t>
                      </w:r>
                      <w:r w:rsidR="003F4382" w:rsidRPr="00552D0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3F4382" w:rsidRPr="00552D0F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Artists gain exposure</w:t>
                      </w:r>
                      <w:r w:rsidR="003F4382" w:rsidRPr="00552D0F">
                        <w:rPr>
                          <w:sz w:val="16"/>
                          <w:szCs w:val="16"/>
                        </w:rPr>
                        <w:t xml:space="preserve"> through interviews and conversations that can be shared across platforms. </w:t>
                      </w:r>
                      <w:r w:rsidR="003F4382" w:rsidRPr="00552D0F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Fans discover new bands</w:t>
                      </w:r>
                      <w:r w:rsidR="003F4382" w:rsidRPr="00552D0F">
                        <w:rPr>
                          <w:sz w:val="16"/>
                          <w:szCs w:val="16"/>
                        </w:rPr>
                        <w:t xml:space="preserve"> and albums within metal and pop-punk. </w:t>
                      </w:r>
                      <w:r w:rsidR="003F4382" w:rsidRPr="00552D0F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Context and storytelling</w:t>
                      </w:r>
                      <w:r w:rsidR="003F4382" w:rsidRPr="00552D0F">
                        <w:rPr>
                          <w:sz w:val="16"/>
                          <w:szCs w:val="16"/>
                        </w:rPr>
                        <w:t xml:space="preserve"> deepen understanding of albums, lyrics, and scenes. </w:t>
                      </w:r>
                      <w:r w:rsidR="003F4382" w:rsidRPr="00552D0F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Scene connection</w:t>
                      </w:r>
                      <w:r w:rsidR="002F1E76">
                        <w:rPr>
                          <w:sz w:val="16"/>
                          <w:szCs w:val="16"/>
                        </w:rPr>
                        <w:t xml:space="preserve"> where listeners</w:t>
                      </w:r>
                      <w:r w:rsidR="002F1E76" w:rsidRPr="00552D0F">
                        <w:rPr>
                          <w:sz w:val="16"/>
                          <w:szCs w:val="16"/>
                        </w:rPr>
                        <w:t xml:space="preserve"> learn</w:t>
                      </w:r>
                      <w:r w:rsidR="003F4382" w:rsidRPr="00552D0F">
                        <w:rPr>
                          <w:sz w:val="16"/>
                          <w:szCs w:val="16"/>
                        </w:rPr>
                        <w:t xml:space="preserve"> about festivals, tours, releases, and movements. </w:t>
                      </w:r>
                      <w:proofErr w:type="spellStart"/>
                      <w:r w:rsidR="003F4382" w:rsidRPr="00552D0F">
                        <w:rPr>
                          <w:sz w:val="16"/>
                          <w:szCs w:val="16"/>
                        </w:rPr>
                        <w:t>Replayable</w:t>
                      </w:r>
                      <w:proofErr w:type="spellEnd"/>
                      <w:r w:rsidR="003F4382" w:rsidRPr="00552D0F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3F4382" w:rsidRPr="00552D0F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content</w:t>
                      </w:r>
                      <w:r w:rsidR="003F4382" w:rsidRPr="00552D0F">
                        <w:rPr>
                          <w:sz w:val="16"/>
                          <w:szCs w:val="16"/>
                        </w:rPr>
                        <w:t xml:space="preserve"> in video/audio form that can be clipped for social media.</w:t>
                      </w:r>
                    </w:p>
                    <w:p w14:paraId="3AC68CDA" w14:textId="50F0ADE8" w:rsidR="00B51385" w:rsidRPr="00552D0F" w:rsidRDefault="00B51385" w:rsidP="00B51385">
                      <w:pPr>
                        <w:rPr>
                          <w:sz w:val="16"/>
                          <w:szCs w:val="16"/>
                        </w:rPr>
                      </w:pPr>
                      <w:r w:rsidRPr="00552D0F">
                        <w:rPr>
                          <w:sz w:val="16"/>
                          <w:szCs w:val="16"/>
                        </w:rPr>
                        <w:t>*</w:t>
                      </w:r>
                      <w:r w:rsidR="009966AA" w:rsidRPr="00552D0F">
                        <w:rPr>
                          <w:rStyle w:val="Strong"/>
                          <w:sz w:val="16"/>
                          <w:szCs w:val="16"/>
                        </w:rPr>
                        <w:t>Most important unique rational benefit:</w:t>
                      </w:r>
                      <w:r w:rsidR="009966AA" w:rsidRPr="00552D0F">
                        <w:rPr>
                          <w:sz w:val="16"/>
                          <w:szCs w:val="16"/>
                        </w:rPr>
                        <w:t xml:space="preserve"> Kyywayy’s Music Hotspot provides </w:t>
                      </w:r>
                      <w:r w:rsidR="009966AA" w:rsidRPr="00552D0F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emotionally intelligent, genre-specific interviews</w:t>
                      </w:r>
                      <w:r w:rsidR="009966AA" w:rsidRPr="00552D0F">
                        <w:rPr>
                          <w:sz w:val="16"/>
                          <w:szCs w:val="16"/>
                        </w:rPr>
                        <w:t xml:space="preserve"> that spotlight artists who might not get any serious conversational coverage elsewhere.</w:t>
                      </w:r>
                    </w:p>
                    <w:p w14:paraId="6E165C16" w14:textId="77777777" w:rsidR="00B51385" w:rsidRDefault="00B51385" w:rsidP="00B51385"/>
                    <w:p w14:paraId="6AD7B079" w14:textId="77777777" w:rsidR="00B51385" w:rsidRDefault="00B51385" w:rsidP="00B51385"/>
                  </w:txbxContent>
                </v:textbox>
              </v:shape>
            </w:pict>
          </mc:Fallback>
        </mc:AlternateContent>
      </w:r>
      <w:r w:rsidR="00333FE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DB49F73" wp14:editId="1B1C2B8A">
                <wp:simplePos x="0" y="0"/>
                <wp:positionH relativeFrom="column">
                  <wp:posOffset>6187218</wp:posOffset>
                </wp:positionH>
                <wp:positionV relativeFrom="paragraph">
                  <wp:posOffset>6414149</wp:posOffset>
                </wp:positionV>
                <wp:extent cx="2481621" cy="1812638"/>
                <wp:effectExtent l="0" t="0" r="7620" b="1651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1621" cy="181263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6C260" w14:textId="1B4A5FEC" w:rsidR="007F3089" w:rsidRPr="00333FE7" w:rsidRDefault="007F3089" w:rsidP="007F3089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Core values:</w:t>
                            </w:r>
                          </w:p>
                          <w:p w14:paraId="443BAABA" w14:textId="74EAF74F" w:rsidR="007F3089" w:rsidRPr="00333FE7" w:rsidRDefault="005E5E6A" w:rsidP="007F308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Originality</w:t>
                            </w:r>
                          </w:p>
                          <w:p w14:paraId="401170D8" w14:textId="7EC79F03" w:rsidR="007F3089" w:rsidRPr="00333FE7" w:rsidRDefault="007F3089" w:rsidP="007F308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E</w:t>
                            </w:r>
                            <w:r w:rsidR="005E5E6A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m</w:t>
                            </w: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pathy</w:t>
                            </w:r>
                          </w:p>
                          <w:p w14:paraId="7822EF0C" w14:textId="77777777" w:rsidR="007F3089" w:rsidRPr="00333FE7" w:rsidRDefault="007F3089" w:rsidP="007F308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Representation</w:t>
                            </w:r>
                          </w:p>
                          <w:p w14:paraId="6F39A4BB" w14:textId="77777777" w:rsidR="007F3089" w:rsidRPr="00333FE7" w:rsidRDefault="007F3089" w:rsidP="007F308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Community</w:t>
                            </w:r>
                          </w:p>
                          <w:p w14:paraId="11718010" w14:textId="77777777" w:rsidR="007F3089" w:rsidRPr="00333FE7" w:rsidRDefault="007F3089" w:rsidP="007F308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Passion</w:t>
                            </w:r>
                          </w:p>
                          <w:p w14:paraId="4A4AAF77" w14:textId="77777777" w:rsidR="007F3089" w:rsidRPr="00333FE7" w:rsidRDefault="007F3089" w:rsidP="007F308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Creativity</w:t>
                            </w:r>
                          </w:p>
                          <w:p w14:paraId="2E3A5747" w14:textId="77777777" w:rsidR="007F3089" w:rsidRPr="00333FE7" w:rsidRDefault="007F3089" w:rsidP="007F3089">
                            <w:pPr>
                              <w:pStyle w:val="NormalWeb"/>
                              <w:numPr>
                                <w:ilvl w:val="0"/>
                                <w:numId w:val="6"/>
                              </w:numPr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Respect</w:t>
                            </w:r>
                          </w:p>
                          <w:p w14:paraId="0F32F99D" w14:textId="77777777" w:rsidR="007F3089" w:rsidRPr="00333FE7" w:rsidRDefault="007F3089" w:rsidP="007F3089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Founder influence: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br/>
                              <w:t xml:space="preserve">Your personal values—caring deeply about artists, loving metal and pop-punk, prioritizing emotional honesty, and wanting underdogs to win—shape the brand’s DNA. As a </w:t>
                            </w: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“Revolutionary Empath”–type leader</w:t>
                            </w:r>
                            <w:r w:rsidRPr="00333FE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,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you center </w:t>
                            </w: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empathy, disruption, and creativity</w:t>
                            </w:r>
                            <w:r w:rsidRPr="00333FE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,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which naturally become the brand’s values.</w:t>
                            </w:r>
                          </w:p>
                          <w:p w14:paraId="319EC611" w14:textId="77777777" w:rsidR="007F3089" w:rsidRPr="00333FE7" w:rsidRDefault="007F3089" w:rsidP="007F3089">
                            <w:pPr>
                              <w:pStyle w:val="NormalWeb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Influence on product, culture, customers:</w:t>
                            </w:r>
                          </w:p>
                          <w:p w14:paraId="33213F56" w14:textId="241E1E0E" w:rsidR="007F3089" w:rsidRPr="00333FE7" w:rsidRDefault="00333FE7" w:rsidP="007F3089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Originality</w:t>
                            </w:r>
                            <w:r w:rsidR="007F3089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&amp; empathy</w:t>
                            </w:r>
                            <w:r w:rsidR="007F3089" w:rsidRPr="00333FE7">
                              <w:rPr>
                                <w:sz w:val="16"/>
                                <w:szCs w:val="16"/>
                              </w:rPr>
                              <w:t xml:space="preserve"> shape how you ask questions and interact with artists.</w:t>
                            </w:r>
                          </w:p>
                          <w:p w14:paraId="1D8792D2" w14:textId="77777777" w:rsidR="007F3089" w:rsidRPr="00333FE7" w:rsidRDefault="007F3089" w:rsidP="007F3089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Representation &amp; community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guide which artists you choose to feature (especially overlooked, emerging, or marginalized voices).</w:t>
                            </w:r>
                          </w:p>
                          <w:p w14:paraId="75184E30" w14:textId="77777777" w:rsidR="007F3089" w:rsidRPr="00333FE7" w:rsidRDefault="007F3089" w:rsidP="007F3089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Passion &amp; creativity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push you to experiment with formats (livestreams, panels, album deep dives).</w:t>
                            </w:r>
                          </w:p>
                          <w:p w14:paraId="407C87B7" w14:textId="77777777" w:rsidR="007F3089" w:rsidRPr="00333FE7" w:rsidRDefault="007F3089" w:rsidP="007F3089">
                            <w:pPr>
                              <w:pStyle w:val="NormalWeb"/>
                              <w:numPr>
                                <w:ilvl w:val="0"/>
                                <w:numId w:val="7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For customers, these values create a space that feels </w:t>
                            </w: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safe, emotionally rich, and aligned with their identity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>, building loyalty and word-of-mouth.</w:t>
                            </w:r>
                          </w:p>
                          <w:p w14:paraId="66C00206" w14:textId="6EF2B5F0" w:rsidR="00B51385" w:rsidRPr="00333FE7" w:rsidRDefault="00B51385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B49F73" id="Text Box 8" o:spid="_x0000_s1027" type="#_x0000_t202" style="position:absolute;left:0;text-align:left;margin-left:487.2pt;margin-top:505.05pt;width:195.4pt;height:142.7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" fillcolor="white [3201]" strokeweight=".5pt">
                <v:textbox>
                  <w:txbxContent>
                    <w:p w14:paraId="1F66C260" w14:textId="1B4A5FEC" w:rsidR="007F3089" w:rsidRPr="00333FE7" w:rsidRDefault="007F3089" w:rsidP="007F3089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Core values:</w:t>
                      </w:r>
                    </w:p>
                    <w:p w14:paraId="443BAABA" w14:textId="74EAF74F" w:rsidR="007F3089" w:rsidRPr="00333FE7" w:rsidRDefault="005E5E6A" w:rsidP="007F3089">
                      <w:pPr>
                        <w:pStyle w:val="NormalWeb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Originality</w:t>
                      </w:r>
                    </w:p>
                    <w:p w14:paraId="401170D8" w14:textId="7EC79F03" w:rsidR="007F3089" w:rsidRPr="00333FE7" w:rsidRDefault="007F3089" w:rsidP="007F3089">
                      <w:pPr>
                        <w:pStyle w:val="NormalWeb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E</w:t>
                      </w:r>
                      <w:r w:rsidR="005E5E6A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m</w:t>
                      </w: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pathy</w:t>
                      </w:r>
                    </w:p>
                    <w:p w14:paraId="7822EF0C" w14:textId="77777777" w:rsidR="007F3089" w:rsidRPr="00333FE7" w:rsidRDefault="007F3089" w:rsidP="007F3089">
                      <w:pPr>
                        <w:pStyle w:val="NormalWeb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Representation</w:t>
                      </w:r>
                    </w:p>
                    <w:p w14:paraId="6F39A4BB" w14:textId="77777777" w:rsidR="007F3089" w:rsidRPr="00333FE7" w:rsidRDefault="007F3089" w:rsidP="007F3089">
                      <w:pPr>
                        <w:pStyle w:val="NormalWeb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Community</w:t>
                      </w:r>
                    </w:p>
                    <w:p w14:paraId="11718010" w14:textId="77777777" w:rsidR="007F3089" w:rsidRPr="00333FE7" w:rsidRDefault="007F3089" w:rsidP="007F3089">
                      <w:pPr>
                        <w:pStyle w:val="NormalWeb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Passion</w:t>
                      </w:r>
                    </w:p>
                    <w:p w14:paraId="4A4AAF77" w14:textId="77777777" w:rsidR="007F3089" w:rsidRPr="00333FE7" w:rsidRDefault="007F3089" w:rsidP="007F3089">
                      <w:pPr>
                        <w:pStyle w:val="NormalWeb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Creativity</w:t>
                      </w:r>
                    </w:p>
                    <w:p w14:paraId="2E3A5747" w14:textId="77777777" w:rsidR="007F3089" w:rsidRPr="00333FE7" w:rsidRDefault="007F3089" w:rsidP="007F3089">
                      <w:pPr>
                        <w:pStyle w:val="NormalWeb"/>
                        <w:numPr>
                          <w:ilvl w:val="0"/>
                          <w:numId w:val="6"/>
                        </w:numPr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Respect</w:t>
                      </w:r>
                    </w:p>
                    <w:p w14:paraId="0F32F99D" w14:textId="77777777" w:rsidR="007F3089" w:rsidRPr="00333FE7" w:rsidRDefault="007F3089" w:rsidP="007F3089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Founder influence:</w:t>
                      </w:r>
                      <w:r w:rsidRPr="00333FE7">
                        <w:rPr>
                          <w:sz w:val="16"/>
                          <w:szCs w:val="16"/>
                        </w:rPr>
                        <w:br/>
                        <w:t xml:space="preserve">Your personal values—caring deeply about artists, loving metal and pop-punk, prioritizing emotional honesty, and wanting underdogs to win—shape the brand’s DNA. As a </w:t>
                      </w: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“Revolutionary Empath”–type leader</w:t>
                      </w:r>
                      <w:r w:rsidRPr="00333FE7">
                        <w:rPr>
                          <w:b/>
                          <w:bCs/>
                          <w:sz w:val="16"/>
                          <w:szCs w:val="16"/>
                        </w:rPr>
                        <w:t>,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you center </w:t>
                      </w: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empathy, disruption, and creativity</w:t>
                      </w:r>
                      <w:r w:rsidRPr="00333FE7">
                        <w:rPr>
                          <w:b/>
                          <w:bCs/>
                          <w:sz w:val="16"/>
                          <w:szCs w:val="16"/>
                        </w:rPr>
                        <w:t>,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which naturally become the brand’s values.</w:t>
                      </w:r>
                    </w:p>
                    <w:p w14:paraId="319EC611" w14:textId="77777777" w:rsidR="007F3089" w:rsidRPr="00333FE7" w:rsidRDefault="007F3089" w:rsidP="007F3089">
                      <w:pPr>
                        <w:pStyle w:val="NormalWeb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Influence on product, culture, customers:</w:t>
                      </w:r>
                    </w:p>
                    <w:p w14:paraId="33213F56" w14:textId="241E1E0E" w:rsidR="007F3089" w:rsidRPr="00333FE7" w:rsidRDefault="00333FE7" w:rsidP="007F3089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Originality</w:t>
                      </w:r>
                      <w:r w:rsidR="007F3089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 &amp; empathy</w:t>
                      </w:r>
                      <w:r w:rsidR="007F3089" w:rsidRPr="00333FE7">
                        <w:rPr>
                          <w:sz w:val="16"/>
                          <w:szCs w:val="16"/>
                        </w:rPr>
                        <w:t xml:space="preserve"> shape how you ask questions and interact with artists.</w:t>
                      </w:r>
                    </w:p>
                    <w:p w14:paraId="1D8792D2" w14:textId="77777777" w:rsidR="007F3089" w:rsidRPr="00333FE7" w:rsidRDefault="007F3089" w:rsidP="007F3089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Representation &amp; community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guide which artists you choose to feature (especially overlooked, emerging, or marginalized voices).</w:t>
                      </w:r>
                    </w:p>
                    <w:p w14:paraId="75184E30" w14:textId="77777777" w:rsidR="007F3089" w:rsidRPr="00333FE7" w:rsidRDefault="007F3089" w:rsidP="007F3089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Passion &amp; creativity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push you to experiment with formats (livestreams, panels, album deep dives).</w:t>
                      </w:r>
                    </w:p>
                    <w:p w14:paraId="407C87B7" w14:textId="77777777" w:rsidR="007F3089" w:rsidRPr="00333FE7" w:rsidRDefault="007F3089" w:rsidP="007F3089">
                      <w:pPr>
                        <w:pStyle w:val="NormalWeb"/>
                        <w:numPr>
                          <w:ilvl w:val="0"/>
                          <w:numId w:val="7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 xml:space="preserve">For customers, these values create a space that feels </w:t>
                      </w: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safe, emotionally rich, and aligned with their identity</w:t>
                      </w:r>
                      <w:r w:rsidRPr="00333FE7">
                        <w:rPr>
                          <w:sz w:val="16"/>
                          <w:szCs w:val="16"/>
                        </w:rPr>
                        <w:t>, building loyalty and word-of-mouth.</w:t>
                      </w:r>
                    </w:p>
                    <w:p w14:paraId="66C00206" w14:textId="6EF2B5F0" w:rsidR="00B51385" w:rsidRPr="00333FE7" w:rsidRDefault="00B51385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FE7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64F0E42" wp14:editId="0A725D21">
                <wp:simplePos x="0" y="0"/>
                <wp:positionH relativeFrom="column">
                  <wp:posOffset>2262639</wp:posOffset>
                </wp:positionH>
                <wp:positionV relativeFrom="paragraph">
                  <wp:posOffset>3423993</wp:posOffset>
                </wp:positionV>
                <wp:extent cx="6406784" cy="1603871"/>
                <wp:effectExtent l="0" t="0" r="6985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6784" cy="16038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5EAF301" w14:textId="500D7F47" w:rsidR="00A234A6" w:rsidRPr="00333FE7" w:rsidRDefault="00A234A6" w:rsidP="00A234A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1.</w:t>
                            </w:r>
                            <w:r w:rsidR="00427CC4" w:rsidRPr="00333F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27CC4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Simplest description:</w:t>
                            </w:r>
                            <w:r w:rsidR="00427CC4" w:rsidRPr="00333FE7">
                              <w:rPr>
                                <w:sz w:val="16"/>
                                <w:szCs w:val="16"/>
                              </w:rPr>
                              <w:br/>
                              <w:t xml:space="preserve">Kyywayy’s Music Hotspot is a creator-led music show (podcast/video/livestream) that features </w:t>
                            </w:r>
                            <w:r w:rsidR="00427CC4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interviews, album conversations, and scene-focused content</w:t>
                            </w:r>
                            <w:r w:rsidR="00427CC4" w:rsidRPr="00333FE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27CC4" w:rsidRPr="00333FE7">
                              <w:rPr>
                                <w:sz w:val="16"/>
                                <w:szCs w:val="16"/>
                              </w:rPr>
                              <w:t>about metal and pop-punk artists.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br/>
                              <w:t xml:space="preserve">2. </w:t>
                            </w:r>
                          </w:p>
                          <w:p w14:paraId="59EDCB66" w14:textId="77777777" w:rsidR="00794F8C" w:rsidRPr="00333FE7" w:rsidRDefault="00794F8C" w:rsidP="00794F8C">
                            <w:pPr>
                              <w:pStyle w:val="NormalWeb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What’s different:</w:t>
                            </w:r>
                          </w:p>
                          <w:p w14:paraId="12A0EA37" w14:textId="77777777" w:rsidR="00794F8C" w:rsidRPr="00333FE7" w:rsidRDefault="00794F8C" w:rsidP="00794F8C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It is </w:t>
                            </w: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laser-focused on metal and pop-punk</w:t>
                            </w:r>
                            <w:r w:rsidRPr="00333FE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,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not all genres.</w:t>
                            </w:r>
                          </w:p>
                          <w:p w14:paraId="4245F182" w14:textId="215B5E1D" w:rsidR="00794F8C" w:rsidRPr="00333FE7" w:rsidRDefault="00794F8C" w:rsidP="00794F8C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The tone is </w:t>
                            </w: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emotionally open, supportive, and culturally </w:t>
                            </w:r>
                            <w:r w:rsidR="00333FE7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literate</w:t>
                            </w:r>
                            <w:r w:rsidR="00333FE7" w:rsidRPr="00333FE7">
                              <w:rPr>
                                <w:sz w:val="16"/>
                                <w:szCs w:val="16"/>
                              </w:rPr>
                              <w:t xml:space="preserve"> artists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are treated as people, not content.</w:t>
                            </w:r>
                          </w:p>
                          <w:p w14:paraId="104EE48B" w14:textId="77777777" w:rsidR="00794F8C" w:rsidRPr="00333FE7" w:rsidRDefault="00794F8C" w:rsidP="00794F8C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It aims to </w:t>
                            </w:r>
                            <w:r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platform smaller and underground artists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>, not just already-famous names.</w:t>
                            </w:r>
                          </w:p>
                          <w:p w14:paraId="3DA25395" w14:textId="77777777" w:rsidR="00794F8C" w:rsidRPr="00333FE7" w:rsidRDefault="00794F8C" w:rsidP="00794F8C">
                            <w:pPr>
                              <w:pStyle w:val="NormalWeb"/>
                              <w:numPr>
                                <w:ilvl w:val="0"/>
                                <w:numId w:val="4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The host’s personality and lived connection to the scene are central to the brand.</w:t>
                            </w:r>
                          </w:p>
                          <w:p w14:paraId="419F8ABD" w14:textId="77777777" w:rsidR="00A234A6" w:rsidRPr="00333FE7" w:rsidRDefault="00A234A6" w:rsidP="00A234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4F0E42" id="Text Box 7" o:spid="_x0000_s1028" type="#_x0000_t202" style="position:absolute;left:0;text-align:left;margin-left:178.15pt;margin-top:269.6pt;width:504.45pt;height:126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" fillcolor="white [3201]" strokeweight=".5pt">
                <v:textbox>
                  <w:txbxContent>
                    <w:p w14:paraId="05EAF301" w14:textId="500D7F47" w:rsidR="00A234A6" w:rsidRPr="00333FE7" w:rsidRDefault="00A234A6" w:rsidP="00A234A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1.</w:t>
                      </w:r>
                      <w:r w:rsidR="00427CC4" w:rsidRPr="00333FE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427CC4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Simplest description:</w:t>
                      </w:r>
                      <w:r w:rsidR="00427CC4" w:rsidRPr="00333FE7">
                        <w:rPr>
                          <w:sz w:val="16"/>
                          <w:szCs w:val="16"/>
                        </w:rPr>
                        <w:br/>
                        <w:t xml:space="preserve">Kyywayy’s Music Hotspot is a creator-led music show (podcast/video/livestream) that features </w:t>
                      </w:r>
                      <w:r w:rsidR="00427CC4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interviews, album conversations, and scene-focused content</w:t>
                      </w:r>
                      <w:r w:rsidR="00427CC4" w:rsidRPr="00333FE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427CC4" w:rsidRPr="00333FE7">
                        <w:rPr>
                          <w:sz w:val="16"/>
                          <w:szCs w:val="16"/>
                        </w:rPr>
                        <w:t>about metal and pop-punk artists.</w:t>
                      </w:r>
                      <w:r w:rsidRPr="00333FE7">
                        <w:rPr>
                          <w:sz w:val="16"/>
                          <w:szCs w:val="16"/>
                        </w:rPr>
                        <w:br/>
                        <w:t xml:space="preserve">2. </w:t>
                      </w:r>
                    </w:p>
                    <w:p w14:paraId="59EDCB66" w14:textId="77777777" w:rsidR="00794F8C" w:rsidRPr="00333FE7" w:rsidRDefault="00794F8C" w:rsidP="00794F8C">
                      <w:pPr>
                        <w:pStyle w:val="NormalWeb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What’s different:</w:t>
                      </w:r>
                    </w:p>
                    <w:p w14:paraId="12A0EA37" w14:textId="77777777" w:rsidR="00794F8C" w:rsidRPr="00333FE7" w:rsidRDefault="00794F8C" w:rsidP="00794F8C">
                      <w:pPr>
                        <w:pStyle w:val="NormalWeb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 xml:space="preserve">It is </w:t>
                      </w: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laser-focused on metal and pop-punk</w:t>
                      </w:r>
                      <w:r w:rsidRPr="00333FE7">
                        <w:rPr>
                          <w:b/>
                          <w:bCs/>
                          <w:sz w:val="16"/>
                          <w:szCs w:val="16"/>
                        </w:rPr>
                        <w:t>,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not all genres.</w:t>
                      </w:r>
                    </w:p>
                    <w:p w14:paraId="4245F182" w14:textId="215B5E1D" w:rsidR="00794F8C" w:rsidRPr="00333FE7" w:rsidRDefault="00794F8C" w:rsidP="00794F8C">
                      <w:pPr>
                        <w:pStyle w:val="NormalWeb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 xml:space="preserve">The tone is </w:t>
                      </w: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emotionally open, supportive, and culturally </w:t>
                      </w:r>
                      <w:r w:rsidR="00333FE7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literate</w:t>
                      </w:r>
                      <w:r w:rsidR="00333FE7" w:rsidRPr="00333FE7">
                        <w:rPr>
                          <w:sz w:val="16"/>
                          <w:szCs w:val="16"/>
                        </w:rPr>
                        <w:t xml:space="preserve"> artists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are treated as people, not content.</w:t>
                      </w:r>
                    </w:p>
                    <w:p w14:paraId="104EE48B" w14:textId="77777777" w:rsidR="00794F8C" w:rsidRPr="00333FE7" w:rsidRDefault="00794F8C" w:rsidP="00794F8C">
                      <w:pPr>
                        <w:pStyle w:val="NormalWeb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 xml:space="preserve">It aims to </w:t>
                      </w:r>
                      <w:r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platform smaller and underground artists</w:t>
                      </w:r>
                      <w:r w:rsidRPr="00333FE7">
                        <w:rPr>
                          <w:sz w:val="16"/>
                          <w:szCs w:val="16"/>
                        </w:rPr>
                        <w:t>, not just already-famous names.</w:t>
                      </w:r>
                    </w:p>
                    <w:p w14:paraId="3DA25395" w14:textId="77777777" w:rsidR="00794F8C" w:rsidRPr="00333FE7" w:rsidRDefault="00794F8C" w:rsidP="00794F8C">
                      <w:pPr>
                        <w:pStyle w:val="NormalWeb"/>
                        <w:numPr>
                          <w:ilvl w:val="0"/>
                          <w:numId w:val="4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The host’s personality and lived connection to the scene are central to the brand.</w:t>
                      </w:r>
                    </w:p>
                    <w:p w14:paraId="419F8ABD" w14:textId="77777777" w:rsidR="00A234A6" w:rsidRPr="00333FE7" w:rsidRDefault="00A234A6" w:rsidP="00A234A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FE7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019FD0" wp14:editId="6CC05715">
                <wp:simplePos x="0" y="0"/>
                <wp:positionH relativeFrom="column">
                  <wp:posOffset>2943434</wp:posOffset>
                </wp:positionH>
                <wp:positionV relativeFrom="paragraph">
                  <wp:posOffset>253629</wp:posOffset>
                </wp:positionV>
                <wp:extent cx="5726411" cy="1568293"/>
                <wp:effectExtent l="0" t="0" r="14605" b="698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6411" cy="156829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5BA61" w14:textId="7A476E7A" w:rsidR="00BC65B7" w:rsidRPr="00333FE7" w:rsidRDefault="00262BB2" w:rsidP="00BC65B7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1.</w:t>
                            </w:r>
                            <w:r w:rsidR="00BC65B7" w:rsidRPr="00333FE7">
                              <w:rPr>
                                <w:sz w:val="16"/>
                                <w:szCs w:val="16"/>
                              </w:rPr>
                              <w:t xml:space="preserve"> Fans and artists in metal and pop-punk often feel that </w:t>
                            </w:r>
                            <w:r w:rsidR="00BC65B7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most media either </w:t>
                            </w:r>
                            <w:r w:rsidR="00A87984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ignore</w:t>
                            </w:r>
                            <w:r w:rsidR="00BC65B7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them or treats the genre as a stereotype.</w:t>
                            </w:r>
                            <w:r w:rsidR="00BC65B7" w:rsidRPr="00333FE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BC65B7" w:rsidRPr="00333FE7">
                              <w:rPr>
                                <w:sz w:val="16"/>
                                <w:szCs w:val="16"/>
                              </w:rPr>
                              <w:t xml:space="preserve">They feel that big outlets either only cover huge names or reduce heavy music to trends. They want </w:t>
                            </w:r>
                            <w:r w:rsidR="00BC65B7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spaces that respect their emotions, their stories, and their sound.</w:t>
                            </w:r>
                          </w:p>
                          <w:p w14:paraId="6879BD83" w14:textId="77777777" w:rsidR="00835CE7" w:rsidRPr="00333FE7" w:rsidRDefault="00262BB2" w:rsidP="00262BB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="00835CE7" w:rsidRPr="00333FE7">
                              <w:rPr>
                                <w:sz w:val="16"/>
                                <w:szCs w:val="16"/>
                              </w:rPr>
                              <w:t xml:space="preserve">Kyywayy’s Music Hotspot is relevant because it </w:t>
                            </w:r>
                            <w:r w:rsidR="00835CE7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takes their genres seriously and emotionally</w:t>
                            </w:r>
                            <w:r w:rsidR="00835CE7" w:rsidRPr="00333FE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,</w:t>
                            </w:r>
                            <w:r w:rsidR="00835CE7" w:rsidRPr="00333FE7">
                              <w:rPr>
                                <w:sz w:val="16"/>
                                <w:szCs w:val="16"/>
                              </w:rPr>
                              <w:t xml:space="preserve"> offering conversations that feel like they’re coming from a fellow fan, not an outsider. You solve the problem of </w:t>
                            </w:r>
                            <w:r w:rsidR="00835CE7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lack of genuine, genre-specific coverage</w:t>
                            </w:r>
                            <w:r w:rsidR="00835CE7" w:rsidRPr="00333FE7">
                              <w:rPr>
                                <w:sz w:val="16"/>
                                <w:szCs w:val="16"/>
                              </w:rPr>
                              <w:t xml:space="preserve"> by centering artists who are often overlooked and giving them room to speak honestly.</w:t>
                            </w:r>
                          </w:p>
                          <w:p w14:paraId="01C8F90F" w14:textId="660F1D9A" w:rsidR="005F0470" w:rsidRPr="00333FE7" w:rsidRDefault="00262BB2" w:rsidP="005F0470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3.</w:t>
                            </w:r>
                            <w:r w:rsidR="005F0470" w:rsidRPr="00333FE7">
                              <w:rPr>
                                <w:sz w:val="16"/>
                                <w:szCs w:val="16"/>
                              </w:rPr>
                              <w:t xml:space="preserve"> The most valuable benefits are:</w:t>
                            </w:r>
                          </w:p>
                          <w:p w14:paraId="16075738" w14:textId="77777777" w:rsidR="005F0470" w:rsidRPr="00333FE7" w:rsidRDefault="005F0470" w:rsidP="005F047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honest interviews</w:t>
                            </w:r>
                          </w:p>
                          <w:p w14:paraId="32A9BD9D" w14:textId="77777777" w:rsidR="005F0470" w:rsidRPr="00333FE7" w:rsidRDefault="005F0470" w:rsidP="005F047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culturally aware questions</w:t>
                            </w:r>
                          </w:p>
                          <w:p w14:paraId="34DBF858" w14:textId="77777777" w:rsidR="005F0470" w:rsidRPr="00333FE7" w:rsidRDefault="005F0470" w:rsidP="005F047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focus on smaller bands</w:t>
                            </w:r>
                          </w:p>
                          <w:p w14:paraId="75D3064E" w14:textId="77777777" w:rsidR="005F0470" w:rsidRPr="00333FE7" w:rsidRDefault="005F0470" w:rsidP="005F0470">
                            <w:pPr>
                              <w:pStyle w:val="NormalWeb"/>
                              <w:numPr>
                                <w:ilvl w:val="0"/>
                                <w:numId w:val="1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emotional depth vs. generic “press cycle” conversations</w:t>
                            </w:r>
                          </w:p>
                          <w:p w14:paraId="7BB8585F" w14:textId="3BA5E356" w:rsidR="00262BB2" w:rsidRPr="00333FE7" w:rsidRDefault="00262BB2" w:rsidP="00262BB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4E2E50" w14:textId="790C8748" w:rsidR="005F0470" w:rsidRPr="00333FE7" w:rsidRDefault="00262BB2" w:rsidP="00262BB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4. </w:t>
                            </w:r>
                            <w:r w:rsidR="005F0470" w:rsidRPr="00333FE7">
                              <w:rPr>
                                <w:sz w:val="16"/>
                                <w:szCs w:val="16"/>
                              </w:rPr>
                              <w:t xml:space="preserve">What most influences their decision to engage is whether the content feels </w:t>
                            </w:r>
                            <w:r w:rsidR="00227AAF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original</w:t>
                            </w:r>
                            <w:r w:rsidR="005F0470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, emotionally real, and genre-literate</w:t>
                            </w:r>
                            <w:r w:rsidR="005F0470" w:rsidRPr="00333FE7">
                              <w:rPr>
                                <w:sz w:val="16"/>
                                <w:szCs w:val="16"/>
                              </w:rPr>
                              <w:t xml:space="preserve">. If it feels like “one of us” is hosting, </w:t>
                            </w:r>
                            <w:r w:rsidR="00333FE7">
                              <w:rPr>
                                <w:sz w:val="16"/>
                                <w:szCs w:val="16"/>
                              </w:rPr>
                              <w:t>they are</w:t>
                            </w:r>
                            <w:r w:rsidR="005F0470" w:rsidRPr="00333FE7">
                              <w:rPr>
                                <w:sz w:val="16"/>
                                <w:szCs w:val="16"/>
                              </w:rPr>
                              <w:t xml:space="preserve"> in.</w:t>
                            </w:r>
                          </w:p>
                          <w:p w14:paraId="6353E61B" w14:textId="2F439624" w:rsidR="00262BB2" w:rsidRPr="00333FE7" w:rsidRDefault="00262BB2" w:rsidP="00262BB2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24AF82B6" w14:textId="77777777" w:rsidR="00262BB2" w:rsidRPr="00333FE7" w:rsidRDefault="00262BB2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019FD0" id="Text Box 1" o:spid="_x0000_s1029" type="#_x0000_t202" style="position:absolute;left:0;text-align:left;margin-left:231.75pt;margin-top:19.95pt;width:450.9pt;height:12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" fillcolor="white [3201]" strokeweight=".5pt">
                <v:textbox>
                  <w:txbxContent>
                    <w:p w14:paraId="4825BA61" w14:textId="7A476E7A" w:rsidR="00BC65B7" w:rsidRPr="00333FE7" w:rsidRDefault="00262BB2" w:rsidP="00BC65B7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1.</w:t>
                      </w:r>
                      <w:r w:rsidR="00BC65B7" w:rsidRPr="00333FE7">
                        <w:rPr>
                          <w:sz w:val="16"/>
                          <w:szCs w:val="16"/>
                        </w:rPr>
                        <w:t xml:space="preserve"> Fans and artists in metal and pop-punk often feel that </w:t>
                      </w:r>
                      <w:r w:rsidR="00BC65B7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most media either </w:t>
                      </w:r>
                      <w:r w:rsidR="00A87984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ignore</w:t>
                      </w:r>
                      <w:r w:rsidR="00BC65B7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 them or treats the genre as a stereotype.</w:t>
                      </w:r>
                      <w:r w:rsidR="00BC65B7" w:rsidRPr="00333FE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BC65B7" w:rsidRPr="00333FE7">
                        <w:rPr>
                          <w:sz w:val="16"/>
                          <w:szCs w:val="16"/>
                        </w:rPr>
                        <w:t xml:space="preserve">They feel that big outlets either only cover huge names or reduce heavy music to trends. They want </w:t>
                      </w:r>
                      <w:r w:rsidR="00BC65B7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spaces that respect their emotions, their stories, and their sound.</w:t>
                      </w:r>
                    </w:p>
                    <w:p w14:paraId="6879BD83" w14:textId="77777777" w:rsidR="00835CE7" w:rsidRPr="00333FE7" w:rsidRDefault="00262BB2" w:rsidP="00262BB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 xml:space="preserve">2. </w:t>
                      </w:r>
                      <w:r w:rsidR="00835CE7" w:rsidRPr="00333FE7">
                        <w:rPr>
                          <w:sz w:val="16"/>
                          <w:szCs w:val="16"/>
                        </w:rPr>
                        <w:t xml:space="preserve">Kyywayy’s Music Hotspot is relevant because it </w:t>
                      </w:r>
                      <w:r w:rsidR="00835CE7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takes their genres seriously and emotionally</w:t>
                      </w:r>
                      <w:r w:rsidR="00835CE7" w:rsidRPr="00333FE7">
                        <w:rPr>
                          <w:b/>
                          <w:bCs/>
                          <w:sz w:val="16"/>
                          <w:szCs w:val="16"/>
                        </w:rPr>
                        <w:t>,</w:t>
                      </w:r>
                      <w:r w:rsidR="00835CE7" w:rsidRPr="00333FE7">
                        <w:rPr>
                          <w:sz w:val="16"/>
                          <w:szCs w:val="16"/>
                        </w:rPr>
                        <w:t xml:space="preserve"> offering conversations that feel like they’re coming from a fellow fan, not an outsider. You solve the problem of </w:t>
                      </w:r>
                      <w:r w:rsidR="00835CE7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lack of genuine, genre-specific coverage</w:t>
                      </w:r>
                      <w:r w:rsidR="00835CE7" w:rsidRPr="00333FE7">
                        <w:rPr>
                          <w:sz w:val="16"/>
                          <w:szCs w:val="16"/>
                        </w:rPr>
                        <w:t xml:space="preserve"> by centering artists who are often overlooked and giving them room to speak honestly.</w:t>
                      </w:r>
                    </w:p>
                    <w:p w14:paraId="01C8F90F" w14:textId="660F1D9A" w:rsidR="005F0470" w:rsidRPr="00333FE7" w:rsidRDefault="00262BB2" w:rsidP="005F0470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3.</w:t>
                      </w:r>
                      <w:r w:rsidR="005F0470" w:rsidRPr="00333FE7">
                        <w:rPr>
                          <w:sz w:val="16"/>
                          <w:szCs w:val="16"/>
                        </w:rPr>
                        <w:t xml:space="preserve"> The most valuable benefits are:</w:t>
                      </w:r>
                    </w:p>
                    <w:p w14:paraId="16075738" w14:textId="77777777" w:rsidR="005F0470" w:rsidRPr="00333FE7" w:rsidRDefault="005F0470" w:rsidP="005F0470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honest interviews</w:t>
                      </w:r>
                    </w:p>
                    <w:p w14:paraId="32A9BD9D" w14:textId="77777777" w:rsidR="005F0470" w:rsidRPr="00333FE7" w:rsidRDefault="005F0470" w:rsidP="005F0470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culturally aware questions</w:t>
                      </w:r>
                    </w:p>
                    <w:p w14:paraId="34DBF858" w14:textId="77777777" w:rsidR="005F0470" w:rsidRPr="00333FE7" w:rsidRDefault="005F0470" w:rsidP="005F0470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focus on smaller bands</w:t>
                      </w:r>
                    </w:p>
                    <w:p w14:paraId="75D3064E" w14:textId="77777777" w:rsidR="005F0470" w:rsidRPr="00333FE7" w:rsidRDefault="005F0470" w:rsidP="005F0470">
                      <w:pPr>
                        <w:pStyle w:val="NormalWeb"/>
                        <w:numPr>
                          <w:ilvl w:val="0"/>
                          <w:numId w:val="1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emotional depth vs. generic “press cycle” conversations</w:t>
                      </w:r>
                    </w:p>
                    <w:p w14:paraId="7BB8585F" w14:textId="3BA5E356" w:rsidR="00262BB2" w:rsidRPr="00333FE7" w:rsidRDefault="00262BB2" w:rsidP="00262BB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04E2E50" w14:textId="790C8748" w:rsidR="005F0470" w:rsidRPr="00333FE7" w:rsidRDefault="00262BB2" w:rsidP="00262BB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 xml:space="preserve">4. </w:t>
                      </w:r>
                      <w:r w:rsidR="005F0470" w:rsidRPr="00333FE7">
                        <w:rPr>
                          <w:sz w:val="16"/>
                          <w:szCs w:val="16"/>
                        </w:rPr>
                        <w:t xml:space="preserve">What most influences their decision to engage is whether the content feels </w:t>
                      </w:r>
                      <w:r w:rsidR="00227AAF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original</w:t>
                      </w:r>
                      <w:r w:rsidR="005F0470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, emotionally real, and genre-literate</w:t>
                      </w:r>
                      <w:r w:rsidR="005F0470" w:rsidRPr="00333FE7">
                        <w:rPr>
                          <w:sz w:val="16"/>
                          <w:szCs w:val="16"/>
                        </w:rPr>
                        <w:t xml:space="preserve">. If it feels like “one of us” is hosting, </w:t>
                      </w:r>
                      <w:r w:rsidR="00333FE7">
                        <w:rPr>
                          <w:sz w:val="16"/>
                          <w:szCs w:val="16"/>
                        </w:rPr>
                        <w:t>they are</w:t>
                      </w:r>
                      <w:r w:rsidR="005F0470" w:rsidRPr="00333FE7">
                        <w:rPr>
                          <w:sz w:val="16"/>
                          <w:szCs w:val="16"/>
                        </w:rPr>
                        <w:t xml:space="preserve"> in.</w:t>
                      </w:r>
                    </w:p>
                    <w:p w14:paraId="6353E61B" w14:textId="2F439624" w:rsidR="00262BB2" w:rsidRPr="00333FE7" w:rsidRDefault="00262BB2" w:rsidP="00262BB2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24AF82B6" w14:textId="77777777" w:rsidR="00262BB2" w:rsidRPr="00333FE7" w:rsidRDefault="00262BB2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FE7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93FB66" wp14:editId="4DD00028">
                <wp:simplePos x="0" y="0"/>
                <wp:positionH relativeFrom="column">
                  <wp:posOffset>2943434</wp:posOffset>
                </wp:positionH>
                <wp:positionV relativeFrom="paragraph">
                  <wp:posOffset>1855498</wp:posOffset>
                </wp:positionV>
                <wp:extent cx="5725989" cy="1434465"/>
                <wp:effectExtent l="0" t="0" r="14605" b="1333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5989" cy="143446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A580732" w14:textId="55FDD4DC" w:rsidR="00955D87" w:rsidRPr="00333FE7" w:rsidRDefault="00A234A6" w:rsidP="00A234A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1.</w:t>
                            </w:r>
                            <w:r w:rsidR="00955D87" w:rsidRPr="00333FE7">
                              <w:rPr>
                                <w:sz w:val="16"/>
                                <w:szCs w:val="16"/>
                              </w:rPr>
                              <w:t xml:space="preserve"> The category (music interviews/content) is defined by concepts like </w:t>
                            </w:r>
                            <w:r w:rsidR="00955D87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artist access, </w:t>
                            </w:r>
                            <w:r w:rsidR="005E5E6A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originality</w:t>
                            </w:r>
                            <w:r w:rsidR="00955D87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, personality-driven content, YouTube/TikTok presence, and community building.</w:t>
                            </w:r>
                            <w:r w:rsidR="00955D87" w:rsidRPr="00333FE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955D87" w:rsidRPr="00333FE7">
                              <w:rPr>
                                <w:sz w:val="16"/>
                                <w:szCs w:val="16"/>
                              </w:rPr>
                              <w:t>Common conventions include Q&amp;A interviews, album reaction videos, commentary, and social clips.</w:t>
                            </w:r>
                          </w:p>
                          <w:p w14:paraId="5E3B11BC" w14:textId="77777777" w:rsidR="00094E29" w:rsidRPr="00333FE7" w:rsidRDefault="00A234A6" w:rsidP="00094E29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2. </w:t>
                            </w:r>
                            <w:r w:rsidR="00094E29" w:rsidRPr="00333F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4E29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Direct competitors:</w:t>
                            </w:r>
                          </w:p>
                          <w:p w14:paraId="1B244605" w14:textId="77777777" w:rsidR="00094E29" w:rsidRPr="00333FE7" w:rsidRDefault="00094E29" w:rsidP="00094E29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Other alternative music interview channels and podcasts</w:t>
                            </w:r>
                          </w:p>
                          <w:p w14:paraId="599EF6CC" w14:textId="77777777" w:rsidR="00094E29" w:rsidRPr="00333FE7" w:rsidRDefault="00094E29" w:rsidP="00094E29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Niche YouTube channels (e.g., Punk Rock MBA–style creators, scene-focused interviewers)</w:t>
                            </w:r>
                          </w:p>
                          <w:p w14:paraId="426EC6CD" w14:textId="77777777" w:rsidR="00094E29" w:rsidRPr="00333FE7" w:rsidRDefault="00094E29" w:rsidP="00094E29">
                            <w:pPr>
                              <w:pStyle w:val="NormalWeb"/>
                              <w:numPr>
                                <w:ilvl w:val="0"/>
                                <w:numId w:val="2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Smaller rock/metal podcasts and IG/TikTok content creators</w:t>
                            </w:r>
                          </w:p>
                          <w:p w14:paraId="309C59D5" w14:textId="2ECD8662" w:rsidR="00A234A6" w:rsidRPr="00333FE7" w:rsidRDefault="00A234A6" w:rsidP="00A234A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09B1E95" w14:textId="40586D26" w:rsidR="00094E29" w:rsidRPr="00333FE7" w:rsidRDefault="00A234A6" w:rsidP="00094E29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3.</w:t>
                            </w:r>
                            <w:r w:rsidR="00094E29"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094E29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Indirect competitors:</w:t>
                            </w:r>
                          </w:p>
                          <w:p w14:paraId="39F1158B" w14:textId="77777777" w:rsidR="00094E29" w:rsidRPr="00333FE7" w:rsidRDefault="00094E29" w:rsidP="00094E29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Larger outlets like Alternative Press, Loudwire, Kerrang!</w:t>
                            </w:r>
                          </w:p>
                          <w:p w14:paraId="70D4400C" w14:textId="77777777" w:rsidR="00094E29" w:rsidRPr="00333FE7" w:rsidRDefault="00094E29" w:rsidP="00094E29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Spotify/Apple Music podcasts</w:t>
                            </w:r>
                          </w:p>
                          <w:p w14:paraId="19AA024D" w14:textId="77777777" w:rsidR="00094E29" w:rsidRPr="00333FE7" w:rsidRDefault="00094E29" w:rsidP="00094E29">
                            <w:pPr>
                              <w:pStyle w:val="NormalWeb"/>
                              <w:numPr>
                                <w:ilvl w:val="0"/>
                                <w:numId w:val="3"/>
                              </w:numPr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>Social commentary accounts on TikTok/YouTube that talk about scenes and subgenres</w:t>
                            </w:r>
                          </w:p>
                          <w:p w14:paraId="792EFD11" w14:textId="2A26F3B4" w:rsidR="00A234A6" w:rsidRPr="00333FE7" w:rsidRDefault="00A234A6" w:rsidP="00A234A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65365047" w14:textId="73CD2923" w:rsidR="00F3422C" w:rsidRPr="00333FE7" w:rsidRDefault="00A234A6" w:rsidP="00F3422C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4. </w:t>
                            </w:r>
                            <w:r w:rsidR="00F3422C" w:rsidRPr="00333FE7">
                              <w:rPr>
                                <w:sz w:val="16"/>
                                <w:szCs w:val="16"/>
                              </w:rPr>
                              <w:t xml:space="preserve">The </w:t>
                            </w:r>
                            <w:r w:rsidR="00F3422C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strategic void</w:t>
                            </w:r>
                            <w:r w:rsidR="00F3422C" w:rsidRPr="00333FE7">
                              <w:rPr>
                                <w:sz w:val="16"/>
                                <w:szCs w:val="16"/>
                              </w:rPr>
                              <w:t xml:space="preserve">: many platforms either feel too corporate or too broad. There is space for a </w:t>
                            </w:r>
                            <w:r w:rsidR="00F3422C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deeply personal, emotionally intelligent, </w:t>
                            </w:r>
                            <w:proofErr w:type="spellStart"/>
                            <w:r w:rsidR="00F3422C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metal</w:t>
                            </w:r>
                            <w:r w:rsidR="00F3422C"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+</w:t>
                            </w:r>
                            <w:r w:rsidR="00F3422C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pop-punk-specific</w:t>
                            </w:r>
                            <w:proofErr w:type="spellEnd"/>
                            <w:r w:rsidR="00F3422C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platform</w:t>
                            </w:r>
                            <w:r w:rsidR="00F3422C" w:rsidRPr="00333FE7">
                              <w:rPr>
                                <w:sz w:val="16"/>
                                <w:szCs w:val="16"/>
                              </w:rPr>
                              <w:t xml:space="preserve"> that’s small enough to be intimate but serious enough to be respected. Kyywayy’s Music Hotspot disrupts by </w:t>
                            </w:r>
                            <w:r w:rsidR="00F3422C" w:rsidRPr="00333FE7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combining fan-level emotional connection with intentional, thoughtful conversation</w:t>
                            </w:r>
                            <w:r w:rsidR="00F3422C" w:rsidRPr="00333FE7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,</w:t>
                            </w:r>
                            <w:r w:rsidR="00F3422C" w:rsidRPr="00333FE7">
                              <w:rPr>
                                <w:sz w:val="16"/>
                                <w:szCs w:val="16"/>
                              </w:rPr>
                              <w:t xml:space="preserve"> giving underrepresented artists a platform that feels safe, honest, and aligned with their community.</w:t>
                            </w:r>
                          </w:p>
                          <w:p w14:paraId="58F49373" w14:textId="6FB28E74" w:rsidR="00A234A6" w:rsidRPr="00333FE7" w:rsidRDefault="00A234A6" w:rsidP="00A234A6">
                            <w:pPr>
                              <w:spacing w:after="0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  <w:p w14:paraId="39C97FB0" w14:textId="77777777" w:rsidR="00A234A6" w:rsidRPr="00333FE7" w:rsidRDefault="00A234A6" w:rsidP="00A234A6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93FB66" id="Text Box 6" o:spid="_x0000_s1030" type="#_x0000_t202" style="position:absolute;left:0;text-align:left;margin-left:231.75pt;margin-top:146.1pt;width:450.85pt;height:112.9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" fillcolor="white [3201]" strokeweight=".5pt">
                <v:textbox>
                  <w:txbxContent>
                    <w:p w14:paraId="3A580732" w14:textId="55FDD4DC" w:rsidR="00955D87" w:rsidRPr="00333FE7" w:rsidRDefault="00A234A6" w:rsidP="00A234A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1.</w:t>
                      </w:r>
                      <w:r w:rsidR="00955D87" w:rsidRPr="00333FE7">
                        <w:rPr>
                          <w:sz w:val="16"/>
                          <w:szCs w:val="16"/>
                        </w:rPr>
                        <w:t xml:space="preserve"> The category (music interviews/content) is defined by concepts like </w:t>
                      </w:r>
                      <w:r w:rsidR="00955D87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artist access, </w:t>
                      </w:r>
                      <w:r w:rsidR="005E5E6A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originality</w:t>
                      </w:r>
                      <w:r w:rsidR="00955D87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, personality-driven content, YouTube/TikTok presence, and community building.</w:t>
                      </w:r>
                      <w:r w:rsidR="00955D87" w:rsidRPr="00333FE7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955D87" w:rsidRPr="00333FE7">
                        <w:rPr>
                          <w:sz w:val="16"/>
                          <w:szCs w:val="16"/>
                        </w:rPr>
                        <w:t>Common conventions include Q&amp;A interviews, album reaction videos, commentary, and social clips.</w:t>
                      </w:r>
                    </w:p>
                    <w:p w14:paraId="5E3B11BC" w14:textId="77777777" w:rsidR="00094E29" w:rsidRPr="00333FE7" w:rsidRDefault="00A234A6" w:rsidP="00094E29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 xml:space="preserve">2. </w:t>
                      </w:r>
                      <w:r w:rsidR="00094E29" w:rsidRPr="00333FE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094E29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Direct competitors:</w:t>
                      </w:r>
                    </w:p>
                    <w:p w14:paraId="1B244605" w14:textId="77777777" w:rsidR="00094E29" w:rsidRPr="00333FE7" w:rsidRDefault="00094E29" w:rsidP="00094E29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Other alternative music interview channels and podcasts</w:t>
                      </w:r>
                    </w:p>
                    <w:p w14:paraId="599EF6CC" w14:textId="77777777" w:rsidR="00094E29" w:rsidRPr="00333FE7" w:rsidRDefault="00094E29" w:rsidP="00094E29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Niche YouTube channels (e.g., Punk Rock MBA–style creators, scene-focused interviewers)</w:t>
                      </w:r>
                    </w:p>
                    <w:p w14:paraId="426EC6CD" w14:textId="77777777" w:rsidR="00094E29" w:rsidRPr="00333FE7" w:rsidRDefault="00094E29" w:rsidP="00094E29">
                      <w:pPr>
                        <w:pStyle w:val="NormalWeb"/>
                        <w:numPr>
                          <w:ilvl w:val="0"/>
                          <w:numId w:val="2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Smaller rock/metal podcasts and IG/TikTok content creators</w:t>
                      </w:r>
                    </w:p>
                    <w:p w14:paraId="309C59D5" w14:textId="2ECD8662" w:rsidR="00A234A6" w:rsidRPr="00333FE7" w:rsidRDefault="00A234A6" w:rsidP="00A234A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09B1E95" w14:textId="40586D26" w:rsidR="00094E29" w:rsidRPr="00333FE7" w:rsidRDefault="00A234A6" w:rsidP="00094E29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3.</w:t>
                      </w:r>
                      <w:r w:rsidR="00094E29" w:rsidRPr="00333FE7">
                        <w:rPr>
                          <w:rStyle w:val="Strong"/>
                          <w:sz w:val="16"/>
                          <w:szCs w:val="16"/>
                        </w:rPr>
                        <w:t xml:space="preserve"> </w:t>
                      </w:r>
                      <w:r w:rsidR="00094E29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Indirect competitors:</w:t>
                      </w:r>
                    </w:p>
                    <w:p w14:paraId="39F1158B" w14:textId="77777777" w:rsidR="00094E29" w:rsidRPr="00333FE7" w:rsidRDefault="00094E29" w:rsidP="00094E29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Larger outlets like Alternative Press, Loudwire, Kerrang!</w:t>
                      </w:r>
                    </w:p>
                    <w:p w14:paraId="70D4400C" w14:textId="77777777" w:rsidR="00094E29" w:rsidRPr="00333FE7" w:rsidRDefault="00094E29" w:rsidP="00094E29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Spotify/Apple Music podcasts</w:t>
                      </w:r>
                    </w:p>
                    <w:p w14:paraId="19AA024D" w14:textId="77777777" w:rsidR="00094E29" w:rsidRPr="00333FE7" w:rsidRDefault="00094E29" w:rsidP="00094E29">
                      <w:pPr>
                        <w:pStyle w:val="NormalWeb"/>
                        <w:numPr>
                          <w:ilvl w:val="0"/>
                          <w:numId w:val="3"/>
                        </w:numPr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>Social commentary accounts on TikTok/YouTube that talk about scenes and subgenres</w:t>
                      </w:r>
                    </w:p>
                    <w:p w14:paraId="792EFD11" w14:textId="2A26F3B4" w:rsidR="00A234A6" w:rsidRPr="00333FE7" w:rsidRDefault="00A234A6" w:rsidP="00A234A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</w:p>
                    <w:p w14:paraId="65365047" w14:textId="73CD2923" w:rsidR="00F3422C" w:rsidRPr="00333FE7" w:rsidRDefault="00A234A6" w:rsidP="00F3422C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 xml:space="preserve">4. </w:t>
                      </w:r>
                      <w:r w:rsidR="00F3422C" w:rsidRPr="00333FE7">
                        <w:rPr>
                          <w:sz w:val="16"/>
                          <w:szCs w:val="16"/>
                        </w:rPr>
                        <w:t xml:space="preserve">The </w:t>
                      </w:r>
                      <w:r w:rsidR="00F3422C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strategic void</w:t>
                      </w:r>
                      <w:r w:rsidR="00F3422C" w:rsidRPr="00333FE7">
                        <w:rPr>
                          <w:sz w:val="16"/>
                          <w:szCs w:val="16"/>
                        </w:rPr>
                        <w:t xml:space="preserve">: many platforms either feel too corporate or too broad. There is space for a </w:t>
                      </w:r>
                      <w:r w:rsidR="00F3422C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deeply personal, emotionally intelligent, </w:t>
                      </w:r>
                      <w:proofErr w:type="spellStart"/>
                      <w:r w:rsidR="00F3422C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metal</w:t>
                      </w:r>
                      <w:r w:rsidR="00F3422C" w:rsidRPr="00333FE7">
                        <w:rPr>
                          <w:rStyle w:val="Strong"/>
                          <w:sz w:val="16"/>
                          <w:szCs w:val="16"/>
                        </w:rPr>
                        <w:t>+</w:t>
                      </w:r>
                      <w:r w:rsidR="00F3422C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pop-punk-specific</w:t>
                      </w:r>
                      <w:proofErr w:type="spellEnd"/>
                      <w:r w:rsidR="00F3422C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 platform</w:t>
                      </w:r>
                      <w:r w:rsidR="00F3422C" w:rsidRPr="00333FE7">
                        <w:rPr>
                          <w:sz w:val="16"/>
                          <w:szCs w:val="16"/>
                        </w:rPr>
                        <w:t xml:space="preserve"> that’s small enough to be intimate but serious enough to be respected. Kyywayy’s Music Hotspot disrupts by </w:t>
                      </w:r>
                      <w:r w:rsidR="00F3422C" w:rsidRPr="00333FE7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combining fan-level emotional connection with intentional, thoughtful conversation</w:t>
                      </w:r>
                      <w:r w:rsidR="00F3422C" w:rsidRPr="00333FE7">
                        <w:rPr>
                          <w:b/>
                          <w:bCs/>
                          <w:sz w:val="16"/>
                          <w:szCs w:val="16"/>
                        </w:rPr>
                        <w:t>,</w:t>
                      </w:r>
                      <w:r w:rsidR="00F3422C" w:rsidRPr="00333FE7">
                        <w:rPr>
                          <w:sz w:val="16"/>
                          <w:szCs w:val="16"/>
                        </w:rPr>
                        <w:t xml:space="preserve"> giving underrepresented artists a platform that feels safe, honest, and aligned with their community.</w:t>
                      </w:r>
                    </w:p>
                    <w:p w14:paraId="58F49373" w14:textId="6FB28E74" w:rsidR="00A234A6" w:rsidRPr="00333FE7" w:rsidRDefault="00A234A6" w:rsidP="00A234A6">
                      <w:pPr>
                        <w:spacing w:after="0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sz w:val="16"/>
                          <w:szCs w:val="16"/>
                        </w:rPr>
                        <w:t xml:space="preserve"> </w:t>
                      </w:r>
                    </w:p>
                    <w:p w14:paraId="39C97FB0" w14:textId="77777777" w:rsidR="00A234A6" w:rsidRPr="00333FE7" w:rsidRDefault="00A234A6" w:rsidP="00A234A6">
                      <w:pPr>
                        <w:rPr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33FE7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754C303" wp14:editId="5A5A3DC2">
                <wp:simplePos x="0" y="0"/>
                <wp:positionH relativeFrom="column">
                  <wp:posOffset>-427165</wp:posOffset>
                </wp:positionH>
                <wp:positionV relativeFrom="paragraph">
                  <wp:posOffset>12367761</wp:posOffset>
                </wp:positionV>
                <wp:extent cx="9097279" cy="1608241"/>
                <wp:effectExtent l="0" t="0" r="8890" b="1778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97279" cy="16082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22CBEB" w14:textId="77777777" w:rsidR="00CE62DC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1. “A real voice for metal and pop-punk artists.”</w:t>
                            </w:r>
                          </w:p>
                          <w:p w14:paraId="11F5DE13" w14:textId="06856912" w:rsidR="00CE62DC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Kyywayy’s Music Hotspot exists to spotlight the artists and scenes that mainstream media overlooks. The platform gives</w:t>
                            </w:r>
                            <w:r w:rsidR="006F32C7"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back to musicians </w:t>
                            </w: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especially </w:t>
                            </w:r>
                            <w:r w:rsidR="006F32C7"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upcoming</w:t>
                            </w: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and underground acts</w:t>
                            </w:r>
                            <w:r w:rsidR="006F32C7"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a space to share their </w:t>
                            </w:r>
                            <w:r w:rsidR="006F32C7"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original stories</w:t>
                            </w: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.</w:t>
                            </w:r>
                          </w:p>
                          <w:p w14:paraId="2055415E" w14:textId="77777777" w:rsidR="00CE62DC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2. “Where fans and artists actually feel understood.”</w:t>
                            </w:r>
                          </w:p>
                          <w:p w14:paraId="01B96B0D" w14:textId="77777777" w:rsidR="00CE62DC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The brand is built by someone who genuinely lives inside these genres. This cultural fluency and emotional awareness set the tone for honest, relatable conversations that resonate deeply with fans.</w:t>
                            </w:r>
                          </w:p>
                          <w:p w14:paraId="414C722B" w14:textId="47A5DCD3" w:rsidR="00CE62DC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3. “</w:t>
                            </w:r>
                            <w:r w:rsidR="00333FE7"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Original</w:t>
                            </w: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, unfiltered conversations</w:t>
                            </w:r>
                            <w:r w:rsidR="00333FE7"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not scripted interviews.”</w:t>
                            </w:r>
                          </w:p>
                          <w:p w14:paraId="2CC4A80D" w14:textId="77777777" w:rsidR="00CE62DC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What makes the Hotspot different is the vibe: real talk, raw energy, and meaningful connection. It’s more like a backstage conversation than a promotional press interview.</w:t>
                            </w:r>
                          </w:p>
                          <w:p w14:paraId="0F6FCFB2" w14:textId="77777777" w:rsidR="00CE62DC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4. “A discovery engine for the next generation of heavy and alternative music.”</w:t>
                            </w:r>
                          </w:p>
                          <w:p w14:paraId="4F7F9264" w14:textId="77777777" w:rsidR="00CE62DC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By championing rising bands, niche subgenres, and underground sounds, the platform helps fans find new favorites while giving artists exposure they wouldn’t otherwise receive.</w:t>
                            </w:r>
                          </w:p>
                          <w:p w14:paraId="6C1FDF0A" w14:textId="77777777" w:rsidR="00CE62DC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outlineLvl w:val="2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5. “Community-driven content that reflects the heart of the scene.”</w:t>
                            </w:r>
                          </w:p>
                          <w:p w14:paraId="175903C5" w14:textId="7D637006" w:rsidR="00B51385" w:rsidRPr="00333FE7" w:rsidRDefault="00CE62DC" w:rsidP="00CE62DC">
                            <w:pPr>
                              <w:spacing w:before="100" w:beforeAutospacing="1" w:after="100" w:afterAutospacing="1" w:line="240" w:lineRule="auto"/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The brand isn’t just about music</w:t>
                            </w:r>
                            <w:r w:rsidR="00333FE7"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>. It is</w:t>
                            </w:r>
                            <w:r w:rsidRPr="00333FE7">
                              <w:rPr>
                                <w:rFonts w:ascii="Times New Roman" w:eastAsia="Times New Roman" w:hAnsi="Times New Roman" w:cs="Times New Roman"/>
                                <w:color w:val="auto"/>
                                <w:sz w:val="16"/>
                                <w:szCs w:val="16"/>
                              </w:rPr>
                              <w:t xml:space="preserve"> about belonging. It creates space for the emotions, identity, and culture that define metal and pop-punk communities.</w:t>
                            </w:r>
                          </w:p>
                          <w:p w14:paraId="1B6C10D8" w14:textId="690F81CD" w:rsidR="00CE62DC" w:rsidRDefault="00CE62DC" w:rsidP="00CE62DC">
                            <w:pPr>
                              <w:spacing w:before="100" w:beforeAutospacing="1" w:after="100" w:afterAutospacing="1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54C303" id="Text Box 12" o:spid="_x0000_s1031" type="#_x0000_t202" style="position:absolute;left:0;text-align:left;margin-left:-33.65pt;margin-top:973.85pt;width:716.3pt;height:126.6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" fillcolor="white [3201]" strokeweight=".5pt">
                <v:textbox>
                  <w:txbxContent>
                    <w:p w14:paraId="4022CBEB" w14:textId="77777777" w:rsidR="00CE62DC" w:rsidRPr="00333FE7" w:rsidRDefault="00CE62DC" w:rsidP="00CE62DC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1. “A real voice for metal and pop-punk artists.”</w:t>
                      </w:r>
                    </w:p>
                    <w:p w14:paraId="11F5DE13" w14:textId="06856912" w:rsidR="00CE62DC" w:rsidRPr="00333FE7" w:rsidRDefault="00CE62DC" w:rsidP="00CE62D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Kyywayy’s Music Hotspot exists to spotlight the artists and scenes that mainstream media overlooks. The platform gives</w:t>
                      </w:r>
                      <w:r w:rsidR="006F32C7"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back to musicians </w:t>
                      </w: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especially </w:t>
                      </w:r>
                      <w:r w:rsidR="006F32C7"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upcoming</w:t>
                      </w: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and underground acts</w:t>
                      </w:r>
                      <w:r w:rsidR="006F32C7"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and </w:t>
                      </w: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a space to share their </w:t>
                      </w:r>
                      <w:r w:rsidR="006F32C7"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original stories</w:t>
                      </w: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.</w:t>
                      </w:r>
                    </w:p>
                    <w:p w14:paraId="2055415E" w14:textId="77777777" w:rsidR="00CE62DC" w:rsidRPr="00333FE7" w:rsidRDefault="00CE62DC" w:rsidP="00CE62DC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2. “Where fans and artists actually feel understood.”</w:t>
                      </w:r>
                    </w:p>
                    <w:p w14:paraId="01B96B0D" w14:textId="77777777" w:rsidR="00CE62DC" w:rsidRPr="00333FE7" w:rsidRDefault="00CE62DC" w:rsidP="00CE62D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The brand is built by someone who genuinely lives inside these genres. This cultural fluency and emotional awareness set the tone for honest, relatable conversations that resonate deeply with fans.</w:t>
                      </w:r>
                    </w:p>
                    <w:p w14:paraId="414C722B" w14:textId="47A5DCD3" w:rsidR="00CE62DC" w:rsidRPr="00333FE7" w:rsidRDefault="00CE62DC" w:rsidP="00CE62DC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3. “</w:t>
                      </w:r>
                      <w:r w:rsidR="00333FE7"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Original</w:t>
                      </w: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, unfiltered conversations</w:t>
                      </w:r>
                      <w:r w:rsidR="00333FE7"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and </w:t>
                      </w: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not scripted interviews.”</w:t>
                      </w:r>
                    </w:p>
                    <w:p w14:paraId="2CC4A80D" w14:textId="77777777" w:rsidR="00CE62DC" w:rsidRPr="00333FE7" w:rsidRDefault="00CE62DC" w:rsidP="00CE62D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What makes the Hotspot different is the vibe: real talk, raw energy, and meaningful connection. It’s more like a backstage conversation than a promotional press interview.</w:t>
                      </w:r>
                    </w:p>
                    <w:p w14:paraId="0F6FCFB2" w14:textId="77777777" w:rsidR="00CE62DC" w:rsidRPr="00333FE7" w:rsidRDefault="00CE62DC" w:rsidP="00CE62DC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4. “A discovery engine for the next generation of heavy and alternative music.”</w:t>
                      </w:r>
                    </w:p>
                    <w:p w14:paraId="4F7F9264" w14:textId="77777777" w:rsidR="00CE62DC" w:rsidRPr="00333FE7" w:rsidRDefault="00CE62DC" w:rsidP="00CE62D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By championing rising bands, niche subgenres, and underground sounds, the platform helps fans find new favorites while giving artists exposure they wouldn’t otherwise receive.</w:t>
                      </w:r>
                    </w:p>
                    <w:p w14:paraId="6C1FDF0A" w14:textId="77777777" w:rsidR="00CE62DC" w:rsidRPr="00333FE7" w:rsidRDefault="00CE62DC" w:rsidP="00CE62DC">
                      <w:pPr>
                        <w:spacing w:before="100" w:beforeAutospacing="1" w:after="100" w:afterAutospacing="1" w:line="240" w:lineRule="auto"/>
                        <w:outlineLvl w:val="2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5. “Community-driven content that reflects the heart of the scene.”</w:t>
                      </w:r>
                    </w:p>
                    <w:p w14:paraId="175903C5" w14:textId="7D637006" w:rsidR="00B51385" w:rsidRPr="00333FE7" w:rsidRDefault="00CE62DC" w:rsidP="00CE62DC">
                      <w:pPr>
                        <w:spacing w:before="100" w:beforeAutospacing="1" w:after="100" w:afterAutospacing="1" w:line="240" w:lineRule="auto"/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</w:pP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The brand isn’t just about music</w:t>
                      </w:r>
                      <w:r w:rsidR="00333FE7"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>. It is</w:t>
                      </w:r>
                      <w:r w:rsidRPr="00333FE7">
                        <w:rPr>
                          <w:rFonts w:ascii="Times New Roman" w:eastAsia="Times New Roman" w:hAnsi="Times New Roman" w:cs="Times New Roman"/>
                          <w:color w:val="auto"/>
                          <w:sz w:val="16"/>
                          <w:szCs w:val="16"/>
                        </w:rPr>
                        <w:t xml:space="preserve"> about belonging. It creates space for the emotions, identity, and culture that define metal and pop-punk communities.</w:t>
                      </w:r>
                    </w:p>
                    <w:p w14:paraId="1B6C10D8" w14:textId="690F81CD" w:rsidR="00CE62DC" w:rsidRDefault="00CE62DC" w:rsidP="00CE62DC">
                      <w:pPr>
                        <w:spacing w:before="100" w:beforeAutospacing="1" w:after="100" w:afterAutospacing="1" w:line="240" w:lineRule="auto"/>
                      </w:pPr>
                    </w:p>
                  </w:txbxContent>
                </v:textbox>
              </v:shape>
            </w:pict>
          </mc:Fallback>
        </mc:AlternateContent>
      </w:r>
      <w:r w:rsidR="00333FE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B163007" wp14:editId="1742B050">
                <wp:simplePos x="0" y="0"/>
                <wp:positionH relativeFrom="column">
                  <wp:posOffset>6227264</wp:posOffset>
                </wp:positionH>
                <wp:positionV relativeFrom="paragraph">
                  <wp:posOffset>9070581</wp:posOffset>
                </wp:positionV>
                <wp:extent cx="2344578" cy="3410645"/>
                <wp:effectExtent l="0" t="0" r="17780" b="18415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44578" cy="341064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06738D" w14:textId="55657113" w:rsidR="00806D52" w:rsidRPr="00333FE7" w:rsidRDefault="00806D52" w:rsidP="00806D5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hAnsi="Symbol"/>
                                <w:sz w:val="16"/>
                                <w:szCs w:val="16"/>
                              </w:rPr>
                              <w:t>*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5E5E6A"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Original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– always real, honest, and emotionally transparent.</w:t>
                            </w:r>
                          </w:p>
                          <w:p w14:paraId="4D8BF264" w14:textId="213A4480" w:rsidR="00806D52" w:rsidRPr="00333FE7" w:rsidRDefault="00806D52" w:rsidP="00806D5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hAnsi="Symbol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Energetic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– passionate, lively, and driven by excitement for the music.</w:t>
                            </w:r>
                          </w:p>
                          <w:p w14:paraId="0CDEBE13" w14:textId="37E5FF98" w:rsidR="00806D52" w:rsidRPr="00333FE7" w:rsidRDefault="00806D52" w:rsidP="00806D5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hAnsi="Symbol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Empathetic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– deeply understanding of artists’ stories, struggles, and creative journeys.</w:t>
                            </w:r>
                          </w:p>
                          <w:p w14:paraId="582E86EA" w14:textId="21D0F0DB" w:rsidR="00806D52" w:rsidRPr="00333FE7" w:rsidRDefault="00806D52" w:rsidP="00806D5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hAnsi="Symbol"/>
                                <w:sz w:val="16"/>
                                <w:szCs w:val="16"/>
                              </w:rPr>
                              <w:t>*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Rebellious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– non-conformist and aligned with the alternative, metal, and pop-punk ethos.</w:t>
                            </w:r>
                          </w:p>
                          <w:p w14:paraId="0BFA98B3" w14:textId="3900981E" w:rsidR="00806D52" w:rsidRPr="00333FE7" w:rsidRDefault="00806D52" w:rsidP="00806D5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hAnsi="Symbol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Supportive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– encouraging, uplifting, and invested in helping artists grow.</w:t>
                            </w:r>
                          </w:p>
                          <w:p w14:paraId="27C0CEC4" w14:textId="503997B2" w:rsidR="00806D52" w:rsidRPr="00333FE7" w:rsidRDefault="00806D52" w:rsidP="00806D5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hAnsi="Symbol"/>
                              </w:rPr>
                              <w:t>*</w:t>
                            </w:r>
                            <w:r w:rsidRPr="00333FE7">
                              <w:t xml:space="preserve"> </w:t>
                            </w: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Relatable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– conversational, down-to-earth, and easy for fans and artists to connect with.</w:t>
                            </w:r>
                          </w:p>
                          <w:p w14:paraId="2AC8F079" w14:textId="350405EC" w:rsidR="00806D52" w:rsidRPr="00333FE7" w:rsidRDefault="00806D52" w:rsidP="00806D5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hAnsi="Symbol"/>
                                <w:sz w:val="16"/>
                                <w:szCs w:val="16"/>
                              </w:rPr>
                              <w:t xml:space="preserve">* </w:t>
                            </w: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Curious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– genuinely interested in artists’ perspectives, backgrounds, and inspirations.</w:t>
                            </w:r>
                          </w:p>
                          <w:p w14:paraId="79BE1F6E" w14:textId="0D34638C" w:rsidR="00806D52" w:rsidRPr="00333FE7" w:rsidRDefault="00806D52" w:rsidP="00806D52">
                            <w:pPr>
                              <w:pStyle w:val="NormalWeb"/>
                            </w:pPr>
                            <w:r w:rsidRPr="00333FE7">
                              <w:rPr>
                                <w:rFonts w:hAnsi="Symbol"/>
                              </w:rPr>
                              <w:t xml:space="preserve">* </w:t>
                            </w:r>
                            <w:r w:rsidRPr="00333FE7">
                              <w:rPr>
                                <w:rStyle w:val="Strong"/>
                                <w:sz w:val="15"/>
                                <w:szCs w:val="15"/>
                              </w:rPr>
                              <w:t>Bold</w:t>
                            </w:r>
                            <w:r w:rsidRPr="00333FE7">
                              <w:rPr>
                                <w:sz w:val="15"/>
                                <w:szCs w:val="15"/>
                              </w:rPr>
                              <w:t xml:space="preserve"> – unafraid to ask real questions or explore emotional, 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>personal topics.</w:t>
                            </w:r>
                          </w:p>
                          <w:p w14:paraId="0DC8B820" w14:textId="45DC8F66" w:rsidR="00806D52" w:rsidRPr="00333FE7" w:rsidRDefault="00806D52" w:rsidP="00806D5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hAnsi="Symbol"/>
                              </w:rPr>
                              <w:t xml:space="preserve">* </w:t>
                            </w: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Creative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– expressive and innovative in storytelling, content style, and presentation.</w:t>
                            </w:r>
                          </w:p>
                          <w:p w14:paraId="684C4C29" w14:textId="4E98674B" w:rsidR="00806D52" w:rsidRPr="00333FE7" w:rsidRDefault="00806D52" w:rsidP="00806D52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333FE7">
                              <w:rPr>
                                <w:rFonts w:hAnsi="Symbol"/>
                                <w:sz w:val="16"/>
                                <w:szCs w:val="16"/>
                              </w:rPr>
                              <w:t>*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 </w:t>
                            </w: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Scene-literate</w:t>
                            </w:r>
                            <w:r w:rsidRPr="00333FE7">
                              <w:rPr>
                                <w:sz w:val="16"/>
                                <w:szCs w:val="16"/>
                              </w:rPr>
                              <w:t xml:space="preserve"> - culturally fluent, immersed in metal and pop-punk identity and history.</w:t>
                            </w:r>
                          </w:p>
                          <w:p w14:paraId="2FB3A4A1" w14:textId="2D787C1D" w:rsidR="00B51385" w:rsidRPr="00333FE7" w:rsidRDefault="00B51385" w:rsidP="00B51385"/>
                          <w:p w14:paraId="19BF7228" w14:textId="77777777" w:rsidR="00B51385" w:rsidRPr="00333FE7" w:rsidRDefault="00B51385" w:rsidP="00B51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163007" id="Text Box 11" o:spid="_x0000_s1032" type="#_x0000_t202" style="position:absolute;left:0;text-align:left;margin-left:490.35pt;margin-top:714.2pt;width:184.6pt;height:268.5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" fillcolor="white [3201]" strokeweight=".5pt">
                <v:textbox>
                  <w:txbxContent>
                    <w:p w14:paraId="7706738D" w14:textId="55657113" w:rsidR="00806D52" w:rsidRPr="00333FE7" w:rsidRDefault="00806D52" w:rsidP="00806D5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Fonts w:hAnsi="Symbol"/>
                          <w:sz w:val="16"/>
                          <w:szCs w:val="16"/>
                        </w:rPr>
                        <w:t>*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="005E5E6A" w:rsidRPr="00333FE7">
                        <w:rPr>
                          <w:rStyle w:val="Strong"/>
                          <w:sz w:val="16"/>
                          <w:szCs w:val="16"/>
                        </w:rPr>
                        <w:t>Original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– always real, honest, and emotionally transparent.</w:t>
                      </w:r>
                    </w:p>
                    <w:p w14:paraId="4D8BF264" w14:textId="213A4480" w:rsidR="00806D52" w:rsidRPr="00333FE7" w:rsidRDefault="00806D52" w:rsidP="00806D5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Fonts w:hAnsi="Symbol"/>
                          <w:sz w:val="16"/>
                          <w:szCs w:val="16"/>
                        </w:rPr>
                        <w:t xml:space="preserve">* </w:t>
                      </w: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Energetic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– passionate, lively, and driven by excitement for the music.</w:t>
                      </w:r>
                    </w:p>
                    <w:p w14:paraId="0CDEBE13" w14:textId="37E5FF98" w:rsidR="00806D52" w:rsidRPr="00333FE7" w:rsidRDefault="00806D52" w:rsidP="00806D5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Fonts w:hAnsi="Symbol"/>
                          <w:sz w:val="16"/>
                          <w:szCs w:val="16"/>
                        </w:rPr>
                        <w:t xml:space="preserve">* </w:t>
                      </w: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Empathetic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– deeply understanding of artists’ stories, struggles, and creative journeys.</w:t>
                      </w:r>
                    </w:p>
                    <w:p w14:paraId="582E86EA" w14:textId="21D0F0DB" w:rsidR="00806D52" w:rsidRPr="00333FE7" w:rsidRDefault="00806D52" w:rsidP="00806D5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Fonts w:hAnsi="Symbol"/>
                          <w:sz w:val="16"/>
                          <w:szCs w:val="16"/>
                        </w:rPr>
                        <w:t>*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</w:t>
                      </w: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Rebellious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– non-conformist and aligned with the alternative, metal, and pop-punk ethos.</w:t>
                      </w:r>
                    </w:p>
                    <w:p w14:paraId="0BFA98B3" w14:textId="3900981E" w:rsidR="00806D52" w:rsidRPr="00333FE7" w:rsidRDefault="00806D52" w:rsidP="00806D5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Fonts w:hAnsi="Symbol"/>
                          <w:sz w:val="16"/>
                          <w:szCs w:val="16"/>
                        </w:rPr>
                        <w:t xml:space="preserve">* </w:t>
                      </w: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Supportive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– encouraging, uplifting, and invested in helping artists grow.</w:t>
                      </w:r>
                    </w:p>
                    <w:p w14:paraId="27C0CEC4" w14:textId="503997B2" w:rsidR="00806D52" w:rsidRPr="00333FE7" w:rsidRDefault="00806D52" w:rsidP="00806D5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Fonts w:hAnsi="Symbol"/>
                        </w:rPr>
                        <w:t>*</w:t>
                      </w:r>
                      <w:r w:rsidRPr="00333FE7">
                        <w:t xml:space="preserve"> </w:t>
                      </w: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Relatable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– conversational, down-to-earth, and easy for fans and artists to connect with.</w:t>
                      </w:r>
                    </w:p>
                    <w:p w14:paraId="2AC8F079" w14:textId="350405EC" w:rsidR="00806D52" w:rsidRPr="00333FE7" w:rsidRDefault="00806D52" w:rsidP="00806D5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Fonts w:hAnsi="Symbol"/>
                          <w:sz w:val="16"/>
                          <w:szCs w:val="16"/>
                        </w:rPr>
                        <w:t xml:space="preserve">* </w:t>
                      </w: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Curious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– genuinely interested in artists’ perspectives, backgrounds, and inspirations.</w:t>
                      </w:r>
                    </w:p>
                    <w:p w14:paraId="79BE1F6E" w14:textId="0D34638C" w:rsidR="00806D52" w:rsidRPr="00333FE7" w:rsidRDefault="00806D52" w:rsidP="00806D52">
                      <w:pPr>
                        <w:pStyle w:val="NormalWeb"/>
                      </w:pPr>
                      <w:r w:rsidRPr="00333FE7">
                        <w:rPr>
                          <w:rFonts w:hAnsi="Symbol"/>
                        </w:rPr>
                        <w:t xml:space="preserve">* </w:t>
                      </w:r>
                      <w:r w:rsidRPr="00333FE7">
                        <w:rPr>
                          <w:rStyle w:val="Strong"/>
                          <w:sz w:val="15"/>
                          <w:szCs w:val="15"/>
                        </w:rPr>
                        <w:t>Bold</w:t>
                      </w:r>
                      <w:r w:rsidRPr="00333FE7">
                        <w:rPr>
                          <w:sz w:val="15"/>
                          <w:szCs w:val="15"/>
                        </w:rPr>
                        <w:t xml:space="preserve"> – unafraid to ask real questions or explore emotional, </w:t>
                      </w:r>
                      <w:r w:rsidRPr="00333FE7">
                        <w:rPr>
                          <w:sz w:val="16"/>
                          <w:szCs w:val="16"/>
                        </w:rPr>
                        <w:t>personal topics.</w:t>
                      </w:r>
                    </w:p>
                    <w:p w14:paraId="0DC8B820" w14:textId="45DC8F66" w:rsidR="00806D52" w:rsidRPr="00333FE7" w:rsidRDefault="00806D52" w:rsidP="00806D5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Fonts w:hAnsi="Symbol"/>
                        </w:rPr>
                        <w:t xml:space="preserve">* </w:t>
                      </w: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Creative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– expressive and innovative in storytelling, content style, and presentation.</w:t>
                      </w:r>
                    </w:p>
                    <w:p w14:paraId="684C4C29" w14:textId="4E98674B" w:rsidR="00806D52" w:rsidRPr="00333FE7" w:rsidRDefault="00806D52" w:rsidP="00806D52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333FE7">
                        <w:rPr>
                          <w:rFonts w:hAnsi="Symbol"/>
                          <w:sz w:val="16"/>
                          <w:szCs w:val="16"/>
                        </w:rPr>
                        <w:t>*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 </w:t>
                      </w: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Scene-literate</w:t>
                      </w:r>
                      <w:r w:rsidRPr="00333FE7">
                        <w:rPr>
                          <w:sz w:val="16"/>
                          <w:szCs w:val="16"/>
                        </w:rPr>
                        <w:t xml:space="preserve"> - culturally fluent, immersed in metal and pop-punk identity and history.</w:t>
                      </w:r>
                    </w:p>
                    <w:p w14:paraId="2FB3A4A1" w14:textId="2D787C1D" w:rsidR="00B51385" w:rsidRPr="00333FE7" w:rsidRDefault="00B51385" w:rsidP="00B51385"/>
                    <w:p w14:paraId="19BF7228" w14:textId="77777777" w:rsidR="00B51385" w:rsidRPr="00333FE7" w:rsidRDefault="00B51385" w:rsidP="00B51385"/>
                  </w:txbxContent>
                </v:textbox>
              </v:shape>
            </w:pict>
          </mc:Fallback>
        </mc:AlternateContent>
      </w:r>
      <w:r w:rsidR="00333FE7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1D8AA74A" wp14:editId="23847F21">
                <wp:simplePos x="0" y="0"/>
                <wp:positionH relativeFrom="column">
                  <wp:posOffset>3744369</wp:posOffset>
                </wp:positionH>
                <wp:positionV relativeFrom="paragraph">
                  <wp:posOffset>8950441</wp:posOffset>
                </wp:positionV>
                <wp:extent cx="2362756" cy="620724"/>
                <wp:effectExtent l="0" t="0" r="12700" b="1460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756" cy="6207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DF7652A" w14:textId="622DDAFE" w:rsidR="00154348" w:rsidRPr="00333FE7" w:rsidRDefault="00067411" w:rsidP="00154348">
                            <w:pPr>
                              <w:rPr>
                                <w:sz w:val="18"/>
                                <w:szCs w:val="20"/>
                              </w:rPr>
                            </w:pPr>
                            <w:r w:rsidRPr="00333FE7">
                              <w:rPr>
                                <w:sz w:val="18"/>
                                <w:szCs w:val="20"/>
                              </w:rPr>
                              <w:t xml:space="preserve">Kyywayy’s Music Hotspot provides culturally fluent interviews, deep genre understanding, </w:t>
                            </w:r>
                            <w:r w:rsidR="006F32C7" w:rsidRPr="00333FE7">
                              <w:rPr>
                                <w:sz w:val="18"/>
                                <w:szCs w:val="20"/>
                              </w:rPr>
                              <w:t xml:space="preserve">and </w:t>
                            </w:r>
                            <w:r w:rsidRPr="00333FE7">
                              <w:rPr>
                                <w:sz w:val="18"/>
                                <w:szCs w:val="20"/>
                              </w:rPr>
                              <w:t xml:space="preserve"> </w:t>
                            </w:r>
                            <w:r w:rsidR="006F32C7" w:rsidRPr="00333FE7">
                              <w:rPr>
                                <w:sz w:val="18"/>
                                <w:szCs w:val="20"/>
                              </w:rPr>
                              <w:t xml:space="preserve">a supportive </w:t>
                            </w:r>
                            <w:r w:rsidRPr="00333FE7">
                              <w:rPr>
                                <w:sz w:val="18"/>
                                <w:szCs w:val="20"/>
                              </w:rPr>
                              <w:t>community</w:t>
                            </w:r>
                            <w:r w:rsidR="006F32C7" w:rsidRPr="00333FE7">
                              <w:rPr>
                                <w:sz w:val="18"/>
                                <w:szCs w:val="20"/>
                              </w:rPr>
                              <w:t>.</w:t>
                            </w:r>
                          </w:p>
                          <w:p w14:paraId="3080EE72" w14:textId="77777777" w:rsidR="00333FE7" w:rsidRPr="00333FE7" w:rsidRDefault="00333FE7">
                            <w:pPr>
                              <w:rPr>
                                <w:sz w:val="21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8AA74A" id="Text Box 16" o:spid="_x0000_s1033" type="#_x0000_t202" style="position:absolute;left:0;text-align:left;margin-left:294.85pt;margin-top:704.75pt;width:186.05pt;height:48.9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" fillcolor="white [3201]" strokeweight=".5pt">
                <v:textbox>
                  <w:txbxContent>
                    <w:p w14:paraId="5DF7652A" w14:textId="622DDAFE" w:rsidR="00154348" w:rsidRPr="00333FE7" w:rsidRDefault="00067411" w:rsidP="00154348">
                      <w:pPr>
                        <w:rPr>
                          <w:sz w:val="18"/>
                          <w:szCs w:val="20"/>
                        </w:rPr>
                      </w:pPr>
                      <w:r w:rsidRPr="00333FE7">
                        <w:rPr>
                          <w:sz w:val="18"/>
                          <w:szCs w:val="20"/>
                        </w:rPr>
                        <w:t xml:space="preserve">Kyywayy’s Music Hotspot provides culturally fluent interviews, deep genre understanding, </w:t>
                      </w:r>
                      <w:r w:rsidR="006F32C7" w:rsidRPr="00333FE7">
                        <w:rPr>
                          <w:sz w:val="18"/>
                          <w:szCs w:val="20"/>
                        </w:rPr>
                        <w:t xml:space="preserve">and </w:t>
                      </w:r>
                      <w:r w:rsidRPr="00333FE7">
                        <w:rPr>
                          <w:sz w:val="18"/>
                          <w:szCs w:val="20"/>
                        </w:rPr>
                        <w:t xml:space="preserve"> </w:t>
                      </w:r>
                      <w:r w:rsidR="006F32C7" w:rsidRPr="00333FE7">
                        <w:rPr>
                          <w:sz w:val="18"/>
                          <w:szCs w:val="20"/>
                        </w:rPr>
                        <w:t xml:space="preserve">a supportive </w:t>
                      </w:r>
                      <w:r w:rsidRPr="00333FE7">
                        <w:rPr>
                          <w:sz w:val="18"/>
                          <w:szCs w:val="20"/>
                        </w:rPr>
                        <w:t>community</w:t>
                      </w:r>
                      <w:r w:rsidR="006F32C7" w:rsidRPr="00333FE7">
                        <w:rPr>
                          <w:sz w:val="18"/>
                          <w:szCs w:val="20"/>
                        </w:rPr>
                        <w:t>.</w:t>
                      </w:r>
                    </w:p>
                    <w:p w14:paraId="3080EE72" w14:textId="77777777" w:rsidR="00333FE7" w:rsidRPr="00333FE7" w:rsidRDefault="00333FE7">
                      <w:pPr>
                        <w:rPr>
                          <w:sz w:val="21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52D0F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47836431" wp14:editId="0CE67E75">
                <wp:simplePos x="0" y="0"/>
                <wp:positionH relativeFrom="column">
                  <wp:posOffset>-659958</wp:posOffset>
                </wp:positionH>
                <wp:positionV relativeFrom="paragraph">
                  <wp:posOffset>9024730</wp:posOffset>
                </wp:positionV>
                <wp:extent cx="2838615" cy="2576223"/>
                <wp:effectExtent l="0" t="0" r="19050" b="1460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38615" cy="25762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C503C11" w14:textId="77777777" w:rsidR="008875AF" w:rsidRPr="00FE0C92" w:rsidRDefault="008875AF" w:rsidP="008875AF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FE0C92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>*</w:t>
                            </w:r>
                            <w:r w:rsidRPr="00FE0C92">
                              <w:rPr>
                                <w:rStyle w:val="Strong"/>
                                <w:sz w:val="16"/>
                                <w:szCs w:val="16"/>
                              </w:rPr>
                              <w:t>Feeling Seen and Understood</w:t>
                            </w:r>
                            <w:r w:rsidRPr="00FE0C92">
                              <w:rPr>
                                <w:sz w:val="16"/>
                                <w:szCs w:val="16"/>
                              </w:rPr>
                              <w:br/>
                              <w:t>Listeners and artists experience a sense of validation because the platform genuinely reflects the emotional world, culture, and identity of metal and pop-punk communities.</w:t>
                            </w:r>
                          </w:p>
                          <w:p w14:paraId="10B7FEC7" w14:textId="0344AD26" w:rsidR="008875AF" w:rsidRPr="00FE0C92" w:rsidRDefault="008875AF" w:rsidP="008875AF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FE0C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*</w:t>
                            </w:r>
                            <w:r w:rsidRPr="00FE0C92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0C92">
                              <w:rPr>
                                <w:rStyle w:val="Strong"/>
                                <w:sz w:val="16"/>
                                <w:szCs w:val="16"/>
                              </w:rPr>
                              <w:t>Belonging to a Real Scene Community</w:t>
                            </w:r>
                            <w:r w:rsidRPr="00FE0C92">
                              <w:rPr>
                                <w:sz w:val="16"/>
                                <w:szCs w:val="16"/>
                              </w:rPr>
                              <w:br/>
                              <w:t>Fans and artists feel connected to a supportive space where their music tastes, experiences, and emotions are embraced</w:t>
                            </w:r>
                            <w:r w:rsidR="00FE0C92">
                              <w:rPr>
                                <w:sz w:val="16"/>
                                <w:szCs w:val="16"/>
                              </w:rPr>
                              <w:t xml:space="preserve"> and </w:t>
                            </w:r>
                            <w:r w:rsidRPr="00FE0C92">
                              <w:rPr>
                                <w:sz w:val="16"/>
                                <w:szCs w:val="16"/>
                              </w:rPr>
                              <w:t>not judged or misunderstood.</w:t>
                            </w:r>
                          </w:p>
                          <w:p w14:paraId="7DB5CBEA" w14:textId="2E795DFE" w:rsidR="008875AF" w:rsidRPr="00FE0C92" w:rsidRDefault="008875AF" w:rsidP="008875AF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FE0C92">
                              <w:rPr>
                                <w:rStyle w:val="Strong"/>
                                <w:sz w:val="16"/>
                                <w:szCs w:val="16"/>
                              </w:rPr>
                              <w:t>*</w:t>
                            </w:r>
                            <w:r w:rsidRPr="00FE0C92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FE0C92">
                              <w:rPr>
                                <w:rStyle w:val="Strong"/>
                                <w:sz w:val="16"/>
                                <w:szCs w:val="16"/>
                              </w:rPr>
                              <w:t xml:space="preserve">Connection Through </w:t>
                            </w:r>
                            <w:r w:rsidR="00552D0F" w:rsidRPr="00FE0C92">
                              <w:rPr>
                                <w:rStyle w:val="Strong"/>
                                <w:sz w:val="16"/>
                                <w:szCs w:val="16"/>
                              </w:rPr>
                              <w:t>Original</w:t>
                            </w:r>
                            <w:r w:rsidRPr="00FE0C92">
                              <w:rPr>
                                <w:rStyle w:val="Strong"/>
                                <w:sz w:val="16"/>
                                <w:szCs w:val="16"/>
                              </w:rPr>
                              <w:t xml:space="preserve"> Conversations</w:t>
                            </w:r>
                            <w:r w:rsidRPr="00FE0C92">
                              <w:rPr>
                                <w:sz w:val="16"/>
                                <w:szCs w:val="16"/>
                              </w:rPr>
                              <w:br/>
                              <w:t>Interviews feel intimate and honest, creating an emotional closeness between the audience, the artists, and the host that mainstream outlets rarely provide.</w:t>
                            </w:r>
                          </w:p>
                          <w:p w14:paraId="425CD5FB" w14:textId="00A8C2CF" w:rsidR="008875AF" w:rsidRPr="00FE0C92" w:rsidRDefault="008875AF" w:rsidP="008875AF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FE0C92">
                              <w:rPr>
                                <w:rStyle w:val="Strong"/>
                                <w:sz w:val="16"/>
                                <w:szCs w:val="16"/>
                              </w:rPr>
                              <w:t>*</w:t>
                            </w:r>
                            <w:r w:rsidRPr="00FE0C92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333FE7">
                              <w:rPr>
                                <w:rStyle w:val="Strong"/>
                                <w:sz w:val="16"/>
                                <w:szCs w:val="16"/>
                              </w:rPr>
                              <w:t>Inspiration and Creative Motivation</w:t>
                            </w:r>
                            <w:r w:rsidRPr="00FE0C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FE0C92">
                              <w:rPr>
                                <w:sz w:val="16"/>
                                <w:szCs w:val="16"/>
                              </w:rPr>
                              <w:t>Hearing the personal journeys, struggles, and successes of artists motivates both fans and creators, strengthening their passion for music.</w:t>
                            </w:r>
                          </w:p>
                          <w:p w14:paraId="7E89CF54" w14:textId="1CD75E1B" w:rsidR="008875AF" w:rsidRPr="00FE0C92" w:rsidRDefault="008875AF" w:rsidP="008875AF">
                            <w:pPr>
                              <w:pStyle w:val="NormalWeb"/>
                              <w:rPr>
                                <w:sz w:val="16"/>
                                <w:szCs w:val="16"/>
                              </w:rPr>
                            </w:pPr>
                            <w:r w:rsidRPr="00FE0C92">
                              <w:rPr>
                                <w:rStyle w:val="Strong"/>
                                <w:sz w:val="16"/>
                                <w:szCs w:val="16"/>
                              </w:rPr>
                              <w:t>*</w:t>
                            </w:r>
                            <w:r w:rsidRPr="00FE0C92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6"/>
                              </w:rPr>
                              <w:t xml:space="preserve"> Emotional Relief and Catharsis</w:t>
                            </w:r>
                            <w:r w:rsidRPr="00FE0C92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br/>
                            </w:r>
                            <w:r w:rsidRPr="00FE0C92">
                              <w:rPr>
                                <w:sz w:val="16"/>
                                <w:szCs w:val="16"/>
                              </w:rPr>
                              <w:t>Metal and pop-punk fans often use music to process feelings; hearing artists discuss those same emotions provides comfort, expression, and emotional release.</w:t>
                            </w:r>
                          </w:p>
                          <w:p w14:paraId="1B1E23F3" w14:textId="1F22910E" w:rsidR="00B51385" w:rsidRPr="00FE0C92" w:rsidRDefault="00AA142E" w:rsidP="00B51385">
                            <w:pPr>
                              <w:rPr>
                                <w:sz w:val="16"/>
                                <w:szCs w:val="18"/>
                              </w:rPr>
                            </w:pPr>
                            <w:r w:rsidRPr="00FE0C92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* The most important emotional benefit is the feeling of </w:t>
                            </w:r>
                            <w:r w:rsidRPr="00FE0C92">
                              <w:rPr>
                                <w:rStyle w:val="Emphasis"/>
                                <w:sz w:val="16"/>
                                <w:szCs w:val="18"/>
                              </w:rPr>
                              <w:t>being seen, valued, and represented</w:t>
                            </w:r>
                            <w:r w:rsidRPr="00FE0C92">
                              <w:rPr>
                                <w:rStyle w:val="Strong"/>
                                <w:b w:val="0"/>
                                <w:bCs w:val="0"/>
                                <w:sz w:val="16"/>
                                <w:szCs w:val="18"/>
                              </w:rPr>
                              <w:t xml:space="preserve"> in a space created specifically for metal and pop-punk culture.</w:t>
                            </w:r>
                            <w:r w:rsidRPr="00FE0C92">
                              <w:rPr>
                                <w:sz w:val="16"/>
                                <w:szCs w:val="18"/>
                              </w:rPr>
                              <w:br/>
                              <w:t>This emotional alignment is what sets Kyywayy’s Music Hotspot apart: it doesn’t just cover the music—it understands the people behind it.</w:t>
                            </w:r>
                          </w:p>
                          <w:p w14:paraId="6E55F45F" w14:textId="77777777" w:rsidR="00B51385" w:rsidRDefault="00B51385" w:rsidP="00B5138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836431" id="Text Box 10" o:spid="_x0000_s1034" type="#_x0000_t202" style="position:absolute;left:0;text-align:left;margin-left:-51.95pt;margin-top:710.6pt;width:223.5pt;height:202.8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" fillcolor="white [3201]" strokeweight=".5pt">
                <v:textbox>
                  <w:txbxContent>
                    <w:p w14:paraId="3C503C11" w14:textId="77777777" w:rsidR="008875AF" w:rsidRPr="00FE0C92" w:rsidRDefault="008875AF" w:rsidP="008875AF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FE0C92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>*</w:t>
                      </w:r>
                      <w:r w:rsidRPr="00FE0C92">
                        <w:rPr>
                          <w:rStyle w:val="Strong"/>
                          <w:sz w:val="16"/>
                          <w:szCs w:val="16"/>
                        </w:rPr>
                        <w:t>Feeling Seen and Understood</w:t>
                      </w:r>
                      <w:r w:rsidRPr="00FE0C92">
                        <w:rPr>
                          <w:sz w:val="16"/>
                          <w:szCs w:val="16"/>
                        </w:rPr>
                        <w:br/>
                        <w:t>Listeners and artists experience a sense of validation because the platform genuinely reflects the emotional world, culture, and identity of metal and pop-punk communities.</w:t>
                      </w:r>
                    </w:p>
                    <w:p w14:paraId="10B7FEC7" w14:textId="0344AD26" w:rsidR="008875AF" w:rsidRPr="00FE0C92" w:rsidRDefault="008875AF" w:rsidP="008875AF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FE0C92">
                        <w:rPr>
                          <w:b/>
                          <w:bCs/>
                          <w:sz w:val="16"/>
                          <w:szCs w:val="16"/>
                        </w:rPr>
                        <w:t>*</w:t>
                      </w:r>
                      <w:r w:rsidRPr="00FE0C92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FE0C92">
                        <w:rPr>
                          <w:rStyle w:val="Strong"/>
                          <w:sz w:val="16"/>
                          <w:szCs w:val="16"/>
                        </w:rPr>
                        <w:t>Belonging to a Real Scene Community</w:t>
                      </w:r>
                      <w:r w:rsidRPr="00FE0C92">
                        <w:rPr>
                          <w:sz w:val="16"/>
                          <w:szCs w:val="16"/>
                        </w:rPr>
                        <w:br/>
                        <w:t>Fans and artists feel connected to a supportive space where their music tastes, experiences, and emotions are embraced</w:t>
                      </w:r>
                      <w:r w:rsidR="00FE0C92">
                        <w:rPr>
                          <w:sz w:val="16"/>
                          <w:szCs w:val="16"/>
                        </w:rPr>
                        <w:t xml:space="preserve"> and </w:t>
                      </w:r>
                      <w:r w:rsidRPr="00FE0C92">
                        <w:rPr>
                          <w:sz w:val="16"/>
                          <w:szCs w:val="16"/>
                        </w:rPr>
                        <w:t>not judged or misunderstood.</w:t>
                      </w:r>
                    </w:p>
                    <w:p w14:paraId="7DB5CBEA" w14:textId="2E795DFE" w:rsidR="008875AF" w:rsidRPr="00FE0C92" w:rsidRDefault="008875AF" w:rsidP="008875AF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FE0C92">
                        <w:rPr>
                          <w:rStyle w:val="Strong"/>
                          <w:sz w:val="16"/>
                          <w:szCs w:val="16"/>
                        </w:rPr>
                        <w:t>*</w:t>
                      </w:r>
                      <w:r w:rsidRPr="00FE0C92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FE0C92">
                        <w:rPr>
                          <w:rStyle w:val="Strong"/>
                          <w:sz w:val="16"/>
                          <w:szCs w:val="16"/>
                        </w:rPr>
                        <w:t xml:space="preserve">Connection Through </w:t>
                      </w:r>
                      <w:r w:rsidR="00552D0F" w:rsidRPr="00FE0C92">
                        <w:rPr>
                          <w:rStyle w:val="Strong"/>
                          <w:sz w:val="16"/>
                          <w:szCs w:val="16"/>
                        </w:rPr>
                        <w:t>Original</w:t>
                      </w:r>
                      <w:r w:rsidRPr="00FE0C92">
                        <w:rPr>
                          <w:rStyle w:val="Strong"/>
                          <w:sz w:val="16"/>
                          <w:szCs w:val="16"/>
                        </w:rPr>
                        <w:t xml:space="preserve"> Conversations</w:t>
                      </w:r>
                      <w:r w:rsidRPr="00FE0C92">
                        <w:rPr>
                          <w:sz w:val="16"/>
                          <w:szCs w:val="16"/>
                        </w:rPr>
                        <w:br/>
                        <w:t>Interviews feel intimate and honest, creating an emotional closeness between the audience, the artists, and the host that mainstream outlets rarely provide.</w:t>
                      </w:r>
                    </w:p>
                    <w:p w14:paraId="425CD5FB" w14:textId="00A8C2CF" w:rsidR="008875AF" w:rsidRPr="00FE0C92" w:rsidRDefault="008875AF" w:rsidP="008875AF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FE0C92">
                        <w:rPr>
                          <w:rStyle w:val="Strong"/>
                          <w:sz w:val="16"/>
                          <w:szCs w:val="16"/>
                        </w:rPr>
                        <w:t>*</w:t>
                      </w:r>
                      <w:r w:rsidRPr="00FE0C92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 </w:t>
                      </w:r>
                      <w:r w:rsidRPr="00333FE7">
                        <w:rPr>
                          <w:rStyle w:val="Strong"/>
                          <w:sz w:val="16"/>
                          <w:szCs w:val="16"/>
                        </w:rPr>
                        <w:t>Inspiration and Creative Motivation</w:t>
                      </w:r>
                      <w:r w:rsidRPr="00FE0C92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FE0C92">
                        <w:rPr>
                          <w:sz w:val="16"/>
                          <w:szCs w:val="16"/>
                        </w:rPr>
                        <w:t>Hearing the personal journeys, struggles, and successes of artists motivates both fans and creators, strengthening their passion for music.</w:t>
                      </w:r>
                    </w:p>
                    <w:p w14:paraId="7E89CF54" w14:textId="1CD75E1B" w:rsidR="008875AF" w:rsidRPr="00FE0C92" w:rsidRDefault="008875AF" w:rsidP="008875AF">
                      <w:pPr>
                        <w:pStyle w:val="NormalWeb"/>
                        <w:rPr>
                          <w:sz w:val="16"/>
                          <w:szCs w:val="16"/>
                        </w:rPr>
                      </w:pPr>
                      <w:r w:rsidRPr="00FE0C92">
                        <w:rPr>
                          <w:rStyle w:val="Strong"/>
                          <w:sz w:val="16"/>
                          <w:szCs w:val="16"/>
                        </w:rPr>
                        <w:t>*</w:t>
                      </w:r>
                      <w:r w:rsidRPr="00FE0C92">
                        <w:rPr>
                          <w:rStyle w:val="Strong"/>
                          <w:b w:val="0"/>
                          <w:bCs w:val="0"/>
                          <w:sz w:val="16"/>
                          <w:szCs w:val="16"/>
                        </w:rPr>
                        <w:t xml:space="preserve"> Emotional Relief and Catharsis</w:t>
                      </w:r>
                      <w:r w:rsidRPr="00FE0C92">
                        <w:rPr>
                          <w:b/>
                          <w:bCs/>
                          <w:sz w:val="16"/>
                          <w:szCs w:val="16"/>
                        </w:rPr>
                        <w:br/>
                      </w:r>
                      <w:r w:rsidRPr="00FE0C92">
                        <w:rPr>
                          <w:sz w:val="16"/>
                          <w:szCs w:val="16"/>
                        </w:rPr>
                        <w:t>Metal and pop-punk fans often use music to process feelings; hearing artists discuss those same emotions provides comfort, expression, and emotional release.</w:t>
                      </w:r>
                    </w:p>
                    <w:p w14:paraId="1B1E23F3" w14:textId="1F22910E" w:rsidR="00B51385" w:rsidRPr="00FE0C92" w:rsidRDefault="00AA142E" w:rsidP="00B51385">
                      <w:pPr>
                        <w:rPr>
                          <w:sz w:val="16"/>
                          <w:szCs w:val="18"/>
                        </w:rPr>
                      </w:pPr>
                      <w:r w:rsidRPr="00FE0C92">
                        <w:rPr>
                          <w:rStyle w:val="Strong"/>
                          <w:b w:val="0"/>
                          <w:bCs w:val="0"/>
                          <w:sz w:val="16"/>
                          <w:szCs w:val="18"/>
                        </w:rPr>
                        <w:t xml:space="preserve">* The most important emotional benefit is the feeling of </w:t>
                      </w:r>
                      <w:r w:rsidRPr="00FE0C92">
                        <w:rPr>
                          <w:rStyle w:val="Emphasis"/>
                          <w:sz w:val="16"/>
                          <w:szCs w:val="18"/>
                        </w:rPr>
                        <w:t>being seen, valued, and represented</w:t>
                      </w:r>
                      <w:r w:rsidRPr="00FE0C92">
                        <w:rPr>
                          <w:rStyle w:val="Strong"/>
                          <w:b w:val="0"/>
                          <w:bCs w:val="0"/>
                          <w:sz w:val="16"/>
                          <w:szCs w:val="18"/>
                        </w:rPr>
                        <w:t xml:space="preserve"> in a space created specifically for metal and pop-punk culture.</w:t>
                      </w:r>
                      <w:r w:rsidRPr="00FE0C92">
                        <w:rPr>
                          <w:sz w:val="16"/>
                          <w:szCs w:val="18"/>
                        </w:rPr>
                        <w:br/>
                        <w:t>This emotional alignment is what sets Kyywayy’s Music Hotspot apart: it doesn’t just cover the music—it understands the people behind it.</w:t>
                      </w:r>
                    </w:p>
                    <w:p w14:paraId="6E55F45F" w14:textId="77777777" w:rsidR="00B51385" w:rsidRDefault="00B51385" w:rsidP="00B51385"/>
                  </w:txbxContent>
                </v:textbox>
              </v:shape>
            </w:pict>
          </mc:Fallback>
        </mc:AlternateContent>
      </w:r>
      <w:r w:rsidR="006F32C7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F6A4647" wp14:editId="0A2CE695">
                <wp:simplePos x="0" y="0"/>
                <wp:positionH relativeFrom="column">
                  <wp:posOffset>3904090</wp:posOffset>
                </wp:positionH>
                <wp:positionV relativeFrom="paragraph">
                  <wp:posOffset>9947083</wp:posOffset>
                </wp:positionV>
                <wp:extent cx="2065655" cy="453224"/>
                <wp:effectExtent l="0" t="0" r="17145" b="1714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5655" cy="45322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A12351F" w14:textId="77777777" w:rsidR="00067411" w:rsidRPr="00067411" w:rsidRDefault="00067411" w:rsidP="00067411">
                            <w:pPr>
                              <w:pStyle w:val="NormalWeb"/>
                              <w:rPr>
                                <w:b/>
                                <w:bCs/>
                              </w:rPr>
                            </w:pPr>
                            <w:r w:rsidRPr="00067411">
                              <w:rPr>
                                <w:rStyle w:val="Strong"/>
                                <w:b w:val="0"/>
                                <w:bCs w:val="0"/>
                              </w:rPr>
                              <w:t>artists and fans feel genuinely seen, valued, and connected.</w:t>
                            </w:r>
                          </w:p>
                          <w:p w14:paraId="65DF6816" w14:textId="77777777" w:rsidR="00154348" w:rsidRDefault="00154348" w:rsidP="0015434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6A4647" id="Text Box 17" o:spid="_x0000_s1035" type="#_x0000_t202" style="position:absolute;left:0;text-align:left;margin-left:307.4pt;margin-top:783.25pt;width:162.65pt;height:35.7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" fillcolor="white [3201]" strokeweight=".5pt">
                <v:textbox>
                  <w:txbxContent>
                    <w:p w14:paraId="5A12351F" w14:textId="77777777" w:rsidR="00067411" w:rsidRPr="00067411" w:rsidRDefault="00067411" w:rsidP="00067411">
                      <w:pPr>
                        <w:pStyle w:val="NormalWeb"/>
                        <w:rPr>
                          <w:b/>
                          <w:bCs/>
                        </w:rPr>
                      </w:pPr>
                      <w:r w:rsidRPr="00067411">
                        <w:rPr>
                          <w:rStyle w:val="Strong"/>
                          <w:b w:val="0"/>
                          <w:bCs w:val="0"/>
                        </w:rPr>
                        <w:t>artists and fans feel genuinely seen, valued, and connected.</w:t>
                      </w:r>
                    </w:p>
                    <w:p w14:paraId="65DF6816" w14:textId="77777777" w:rsidR="00154348" w:rsidRDefault="00154348" w:rsidP="00154348"/>
                  </w:txbxContent>
                </v:textbox>
              </v:shape>
            </w:pict>
          </mc:Fallback>
        </mc:AlternateContent>
      </w:r>
      <w:r w:rsidR="006F32C7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26D4166" wp14:editId="4F53E756">
                <wp:simplePos x="0" y="0"/>
                <wp:positionH relativeFrom="column">
                  <wp:posOffset>3959750</wp:posOffset>
                </wp:positionH>
                <wp:positionV relativeFrom="paragraph">
                  <wp:posOffset>8046720</wp:posOffset>
                </wp:positionV>
                <wp:extent cx="1939290" cy="612250"/>
                <wp:effectExtent l="0" t="0" r="16510" b="1016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612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85B569" w14:textId="6D6EE63E" w:rsidR="00154348" w:rsidRDefault="00674D58" w:rsidP="00154348">
                            <w:r>
                              <w:t>mainstream music outlets that overlook underground talent or offer shallow coverage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6D4166" id="Text Box 15" o:spid="_x0000_s1036" type="#_x0000_t202" style="position:absolute;left:0;text-align:left;margin-left:311.8pt;margin-top:633.6pt;width:152.7pt;height:48.2pt;z-index:251683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" fillcolor="white [3201]" strokeweight=".5pt">
                <v:textbox>
                  <w:txbxContent>
                    <w:p w14:paraId="1285B569" w14:textId="6D6EE63E" w:rsidR="00154348" w:rsidRDefault="00674D58" w:rsidP="00154348">
                      <w:r>
                        <w:t>mainstream music outlets that overlook underground talent or offer shallow coverage</w:t>
                      </w:r>
                    </w:p>
                  </w:txbxContent>
                </v:textbox>
              </v:shape>
            </w:pict>
          </mc:Fallback>
        </mc:AlternateContent>
      </w:r>
      <w:r w:rsidR="006F32C7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BD6DF4" wp14:editId="604F6295">
                <wp:simplePos x="0" y="0"/>
                <wp:positionH relativeFrom="column">
                  <wp:posOffset>3657600</wp:posOffset>
                </wp:positionH>
                <wp:positionV relativeFrom="paragraph">
                  <wp:posOffset>6877878</wp:posOffset>
                </wp:positionV>
                <wp:extent cx="2368550" cy="818985"/>
                <wp:effectExtent l="0" t="0" r="19050" b="6985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8550" cy="8189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2D59D4" w14:textId="45E5CF29" w:rsidR="00154348" w:rsidRDefault="00674D58" w:rsidP="00154348">
                            <w:r>
                              <w:t xml:space="preserve">Kyywayy’s Music Hotspot is a digital interview and content platform that delivers </w:t>
                            </w:r>
                            <w:r w:rsidR="005E5E6A">
                              <w:t>original</w:t>
                            </w:r>
                            <w:r>
                              <w:t>, emotionally honest conversations and real scene representation.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BD6DF4" id="Text Box 14" o:spid="_x0000_s1037" type="#_x0000_t202" style="position:absolute;left:0;text-align:left;margin-left:4in;margin-top:541.55pt;width:186.5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" fillcolor="white [3201]" strokeweight=".5pt">
                <v:textbox>
                  <w:txbxContent>
                    <w:p w14:paraId="792D59D4" w14:textId="45E5CF29" w:rsidR="00154348" w:rsidRDefault="00674D58" w:rsidP="00154348">
                      <w:r>
                        <w:t xml:space="preserve">Kyywayy’s Music Hotspot is a digital interview and content platform that delivers </w:t>
                      </w:r>
                      <w:r w:rsidR="005E5E6A">
                        <w:t>original</w:t>
                      </w:r>
                      <w:r>
                        <w:t>, emotionally honest conversations and real scene representation.</w:t>
                      </w:r>
                    </w:p>
                  </w:txbxContent>
                </v:textbox>
              </v:shape>
            </w:pict>
          </mc:Fallback>
        </mc:AlternateContent>
      </w:r>
      <w:r w:rsidR="006F32C7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9ABC438" wp14:editId="3ABB27F0">
                <wp:simplePos x="0" y="0"/>
                <wp:positionH relativeFrom="column">
                  <wp:posOffset>4030345</wp:posOffset>
                </wp:positionH>
                <wp:positionV relativeFrom="paragraph">
                  <wp:posOffset>6193680</wp:posOffset>
                </wp:positionV>
                <wp:extent cx="1939290" cy="636104"/>
                <wp:effectExtent l="0" t="0" r="16510" b="1206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39290" cy="63610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3D5BFE3" w14:textId="2567719E" w:rsidR="00154348" w:rsidRDefault="00BD3A58">
                            <w:r>
                              <w:t>metal and pop-punk fans</w:t>
                            </w:r>
                            <w:r w:rsidR="006F32C7">
                              <w:t xml:space="preserve"> </w:t>
                            </w:r>
                            <w:r>
                              <w:t xml:space="preserve">and the </w:t>
                            </w:r>
                            <w:r w:rsidR="006F32C7">
                              <w:t>upcoming</w:t>
                            </w:r>
                            <w:r>
                              <w:t xml:space="preserve"> artists who create within these genres</w:t>
                            </w:r>
                            <w:r w:rsidR="006F32C7"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ABC438" id="Text Box 13" o:spid="_x0000_s1038" type="#_x0000_t202" style="position:absolute;left:0;text-align:left;margin-left:317.35pt;margin-top:487.7pt;width:152.7pt;height:50.1pt;z-index:251679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" fillcolor="white [3201]" strokeweight=".5pt">
                <v:textbox>
                  <w:txbxContent>
                    <w:p w14:paraId="23D5BFE3" w14:textId="2567719E" w:rsidR="00154348" w:rsidRDefault="00BD3A58">
                      <w:r>
                        <w:t>metal and pop-punk fans</w:t>
                      </w:r>
                      <w:r w:rsidR="006F32C7">
                        <w:t xml:space="preserve"> </w:t>
                      </w:r>
                      <w:r>
                        <w:t xml:space="preserve">and the </w:t>
                      </w:r>
                      <w:r w:rsidR="006F32C7">
                        <w:t>upcoming</w:t>
                      </w:r>
                      <w:r>
                        <w:t xml:space="preserve"> artists who create within these genres</w:t>
                      </w:r>
                      <w:r w:rsidR="006F32C7"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154348"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179598B" wp14:editId="35A8BB6D">
                <wp:simplePos x="0" y="0"/>
                <wp:positionH relativeFrom="column">
                  <wp:posOffset>3854152</wp:posOffset>
                </wp:positionH>
                <wp:positionV relativeFrom="paragraph">
                  <wp:posOffset>10622422</wp:posOffset>
                </wp:positionV>
                <wp:extent cx="2213361" cy="666572"/>
                <wp:effectExtent l="0" t="0" r="9525" b="6985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13361" cy="66657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BF8EBB2" w14:textId="0998ACF8" w:rsidR="00154348" w:rsidRDefault="001D6D97" w:rsidP="00154348">
                            <w:r>
                              <w:t>“Home for Heavy Hearts”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79598B" id="Text Box 18" o:spid="_x0000_s1039" type="#_x0000_t202" style="position:absolute;left:0;text-align:left;margin-left:303.5pt;margin-top:836.4pt;width:174.3pt;height:52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" fillcolor="white [3201]" strokeweight=".5pt">
                <v:textbox>
                  <w:txbxContent>
                    <w:p w14:paraId="1BF8EBB2" w14:textId="0998ACF8" w:rsidR="00154348" w:rsidRDefault="001D6D97" w:rsidP="00154348">
                      <w:r>
                        <w:t>“Home for Heavy Hearts”</w:t>
                      </w:r>
                    </w:p>
                  </w:txbxContent>
                </v:textbox>
              </v:shape>
            </w:pict>
          </mc:Fallback>
        </mc:AlternateContent>
      </w:r>
      <w:r w:rsidR="00A234A6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17B1D6D" wp14:editId="7DB01CE9">
                <wp:simplePos x="0" y="0"/>
                <wp:positionH relativeFrom="column">
                  <wp:posOffset>7518400</wp:posOffset>
                </wp:positionH>
                <wp:positionV relativeFrom="paragraph">
                  <wp:posOffset>-249187</wp:posOffset>
                </wp:positionV>
                <wp:extent cx="1956987" cy="188007"/>
                <wp:effectExtent l="0" t="0" r="12065" b="1524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987" cy="188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BF30876" w14:textId="77777777" w:rsidR="00A234A6" w:rsidRDefault="00A234A6" w:rsidP="00A234A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7B1D6D" id="Text Box 5" o:spid="_x0000_s1040" type="#_x0000_t202" style="position:absolute;left:0;text-align:left;margin-left:592pt;margin-top:-19.6pt;width:154.1pt;height:14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" fillcolor="white [3201]" strokeweight=".5pt">
                <v:textbox>
                  <w:txbxContent>
                    <w:p w14:paraId="5BF30876" w14:textId="77777777" w:rsidR="00A234A6" w:rsidRDefault="00A234A6" w:rsidP="00A234A6"/>
                  </w:txbxContent>
                </v:textbox>
              </v:shape>
            </w:pict>
          </mc:Fallback>
        </mc:AlternateContent>
      </w:r>
      <w:r w:rsidR="00A234A6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63566DE" wp14:editId="19B81D34">
                <wp:simplePos x="0" y="0"/>
                <wp:positionH relativeFrom="column">
                  <wp:posOffset>7364475</wp:posOffset>
                </wp:positionH>
                <wp:positionV relativeFrom="paragraph">
                  <wp:posOffset>-488404</wp:posOffset>
                </wp:positionV>
                <wp:extent cx="1956987" cy="188007"/>
                <wp:effectExtent l="0" t="0" r="12065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987" cy="188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79DF999" w14:textId="4425C4E9" w:rsidR="00A234A6" w:rsidRDefault="00A0410A" w:rsidP="00A234A6">
                            <w:r>
                              <w:t>12/05/2025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63566DE" id="Text Box 4" o:spid="_x0000_s1041" type="#_x0000_t202" style="position:absolute;left:0;text-align:left;margin-left:579.9pt;margin-top:-38.45pt;width:154.1pt;height:14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" fillcolor="white [3201]" strokeweight=".5pt">
                <v:textbox>
                  <w:txbxContent>
                    <w:p w14:paraId="179DF999" w14:textId="4425C4E9" w:rsidR="00A234A6" w:rsidRDefault="00A0410A" w:rsidP="00A234A6">
                      <w:r>
                        <w:t>12/05/2025</w:t>
                      </w:r>
                    </w:p>
                  </w:txbxContent>
                </v:textbox>
              </v:shape>
            </w:pict>
          </mc:Fallback>
        </mc:AlternateContent>
      </w:r>
      <w:r w:rsidR="00A234A6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7452377" wp14:editId="78000884">
                <wp:simplePos x="0" y="0"/>
                <wp:positionH relativeFrom="column">
                  <wp:posOffset>4792191</wp:posOffset>
                </wp:positionH>
                <wp:positionV relativeFrom="paragraph">
                  <wp:posOffset>-248937</wp:posOffset>
                </wp:positionV>
                <wp:extent cx="1956987" cy="188007"/>
                <wp:effectExtent l="0" t="0" r="12065" b="1524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987" cy="188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3345597" w14:textId="26D2AB2B" w:rsidR="00A234A6" w:rsidRDefault="00A0410A" w:rsidP="00A234A6">
                            <w:r>
                              <w:t>Kyleigh Way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452377" id="Text Box 3" o:spid="_x0000_s1042" type="#_x0000_t202" style="position:absolute;left:0;text-align:left;margin-left:377.35pt;margin-top:-19.6pt;width:154.1pt;height:14.8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" fillcolor="white [3201]" strokeweight=".5pt">
                <v:textbox>
                  <w:txbxContent>
                    <w:p w14:paraId="33345597" w14:textId="26D2AB2B" w:rsidR="00A234A6" w:rsidRDefault="00A0410A" w:rsidP="00A234A6">
                      <w:r>
                        <w:t>Kyleigh Way</w:t>
                      </w:r>
                    </w:p>
                  </w:txbxContent>
                </v:textbox>
              </v:shape>
            </w:pict>
          </mc:Fallback>
        </mc:AlternateContent>
      </w:r>
      <w:r w:rsidR="00A234A6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FBED8AE" wp14:editId="0C7EBF8E">
                <wp:simplePos x="0" y="0"/>
                <wp:positionH relativeFrom="column">
                  <wp:posOffset>4794191</wp:posOffset>
                </wp:positionH>
                <wp:positionV relativeFrom="paragraph">
                  <wp:posOffset>-478564</wp:posOffset>
                </wp:positionV>
                <wp:extent cx="1956987" cy="188007"/>
                <wp:effectExtent l="0" t="0" r="12065" b="1524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56987" cy="18800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94FB7C0" w14:textId="537BF3A5" w:rsidR="00A234A6" w:rsidRDefault="00A0410A">
                            <w:r>
                              <w:t>Kyywayy’s Music Hotspot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FBED8AE" id="Text Box 2" o:spid="_x0000_s1043" type="#_x0000_t202" style="position:absolute;left:0;text-align:left;margin-left:377.5pt;margin-top:-37.7pt;width:154.1pt;height:14.8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" fillcolor="white [3201]" strokeweight=".5pt">
                <v:textbox>
                  <w:txbxContent>
                    <w:p w14:paraId="794FB7C0" w14:textId="537BF3A5" w:rsidR="00A234A6" w:rsidRDefault="00A0410A">
                      <w:r>
                        <w:t>Kyywayy’s Music Hotspot</w:t>
                      </w:r>
                    </w:p>
                  </w:txbxContent>
                </v:textbox>
              </v:shape>
            </w:pict>
          </mc:Fallback>
        </mc:AlternateContent>
      </w:r>
      <w:r w:rsidR="00154348">
        <w:rPr>
          <w:noProof/>
        </w:rPr>
        <w:drawing>
          <wp:anchor distT="0" distB="0" distL="114300" distR="114300" simplePos="0" relativeHeight="251658240" behindDoc="0" locked="0" layoutInCell="1" allowOverlap="0" wp14:anchorId="3EC89A59" wp14:editId="30D61848">
            <wp:simplePos x="0" y="0"/>
            <wp:positionH relativeFrom="page">
              <wp:posOffset>0</wp:posOffset>
            </wp:positionH>
            <wp:positionV relativeFrom="page">
              <wp:posOffset>196</wp:posOffset>
            </wp:positionV>
            <wp:extent cx="10055352" cy="15544800"/>
            <wp:effectExtent l="0" t="0" r="3175" b="0"/>
            <wp:wrapTopAndBottom/>
            <wp:docPr id="1419" name="Picture 14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19" name="Picture 1419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055352" cy="1554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A909D6">
      <w:pgSz w:w="15840" w:h="2448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7E3A0E"/>
    <w:multiLevelType w:val="multilevel"/>
    <w:tmpl w:val="F7E840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5575131"/>
    <w:multiLevelType w:val="multilevel"/>
    <w:tmpl w:val="F404C5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9EE5C41"/>
    <w:multiLevelType w:val="multilevel"/>
    <w:tmpl w:val="EF9AAB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2385571"/>
    <w:multiLevelType w:val="multilevel"/>
    <w:tmpl w:val="4482AC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695121FF"/>
    <w:multiLevelType w:val="multilevel"/>
    <w:tmpl w:val="BC6860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D507504"/>
    <w:multiLevelType w:val="multilevel"/>
    <w:tmpl w:val="B94882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B9D07FF"/>
    <w:multiLevelType w:val="multilevel"/>
    <w:tmpl w:val="9A8ED6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293946604">
    <w:abstractNumId w:val="6"/>
  </w:num>
  <w:num w:numId="2" w16cid:durableId="1858613416">
    <w:abstractNumId w:val="2"/>
  </w:num>
  <w:num w:numId="3" w16cid:durableId="602422052">
    <w:abstractNumId w:val="4"/>
  </w:num>
  <w:num w:numId="4" w16cid:durableId="2009750560">
    <w:abstractNumId w:val="1"/>
  </w:num>
  <w:num w:numId="5" w16cid:durableId="1834642117">
    <w:abstractNumId w:val="5"/>
  </w:num>
  <w:num w:numId="6" w16cid:durableId="807211603">
    <w:abstractNumId w:val="0"/>
  </w:num>
  <w:num w:numId="7" w16cid:durableId="72772770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proofState w:spelling="clean" w:grammar="clean"/>
  <w:attachedTemplate r:id="rId1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2549"/>
    <w:rsid w:val="00067411"/>
    <w:rsid w:val="00094E29"/>
    <w:rsid w:val="00154348"/>
    <w:rsid w:val="001D6D97"/>
    <w:rsid w:val="00227AAF"/>
    <w:rsid w:val="00262BB2"/>
    <w:rsid w:val="002F1E76"/>
    <w:rsid w:val="00333FE7"/>
    <w:rsid w:val="003F4382"/>
    <w:rsid w:val="00427CC4"/>
    <w:rsid w:val="004D6455"/>
    <w:rsid w:val="00552D0F"/>
    <w:rsid w:val="005E5E6A"/>
    <w:rsid w:val="005F0470"/>
    <w:rsid w:val="006655F5"/>
    <w:rsid w:val="00674D58"/>
    <w:rsid w:val="006F32C7"/>
    <w:rsid w:val="00794F8C"/>
    <w:rsid w:val="007F3089"/>
    <w:rsid w:val="00806D52"/>
    <w:rsid w:val="00835CE7"/>
    <w:rsid w:val="008875AF"/>
    <w:rsid w:val="00955D87"/>
    <w:rsid w:val="009966AA"/>
    <w:rsid w:val="00A0410A"/>
    <w:rsid w:val="00A129BE"/>
    <w:rsid w:val="00A234A6"/>
    <w:rsid w:val="00A87984"/>
    <w:rsid w:val="00A909D6"/>
    <w:rsid w:val="00AA142E"/>
    <w:rsid w:val="00B50DCE"/>
    <w:rsid w:val="00B51385"/>
    <w:rsid w:val="00B72549"/>
    <w:rsid w:val="00BC65B7"/>
    <w:rsid w:val="00BD3A58"/>
    <w:rsid w:val="00C94413"/>
    <w:rsid w:val="00CE62DC"/>
    <w:rsid w:val="00D122B3"/>
    <w:rsid w:val="00D94235"/>
    <w:rsid w:val="00E950BA"/>
    <w:rsid w:val="00F3422C"/>
    <w:rsid w:val="00FE0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29C64"/>
  <w15:docId w15:val="{D0D37390-40AE-B04B-8240-979A608B2A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ascii="Calibri" w:eastAsia="Calibri" w:hAnsi="Calibri" w:cs="Calibri"/>
      <w:color w:val="000000"/>
      <w:sz w:val="22"/>
    </w:rPr>
  </w:style>
  <w:style w:type="paragraph" w:styleId="Heading3">
    <w:name w:val="heading 3"/>
    <w:basedOn w:val="Normal"/>
    <w:link w:val="Heading3Char"/>
    <w:uiPriority w:val="9"/>
    <w:qFormat/>
    <w:rsid w:val="00CE62D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color w:val="auto"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C65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</w:rPr>
  </w:style>
  <w:style w:type="character" w:styleId="Strong">
    <w:name w:val="Strong"/>
    <w:basedOn w:val="DefaultParagraphFont"/>
    <w:uiPriority w:val="22"/>
    <w:qFormat/>
    <w:rsid w:val="00BC65B7"/>
    <w:rPr>
      <w:b/>
      <w:bCs/>
    </w:rPr>
  </w:style>
  <w:style w:type="character" w:styleId="Emphasis">
    <w:name w:val="Emphasis"/>
    <w:basedOn w:val="DefaultParagraphFont"/>
    <w:uiPriority w:val="20"/>
    <w:qFormat/>
    <w:rsid w:val="00AA142E"/>
    <w:rPr>
      <w:i/>
      <w:iCs/>
    </w:rPr>
  </w:style>
  <w:style w:type="character" w:customStyle="1" w:styleId="Heading3Char">
    <w:name w:val="Heading 3 Char"/>
    <w:basedOn w:val="DefaultParagraphFont"/>
    <w:link w:val="Heading3"/>
    <w:uiPriority w:val="9"/>
    <w:rsid w:val="00CE62DC"/>
    <w:rPr>
      <w:rFonts w:ascii="Times New Roman" w:eastAsia="Times New Roman" w:hAnsi="Times New Roman" w:cs="Times New Roman"/>
      <w:b/>
      <w:bCs/>
      <w:sz w:val="27"/>
      <w:szCs w:val="2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degilio/Desktop/The-Brand-Strategy-Canv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The-Brand-Strategy-Canvas.dotx</Template>
  <TotalTime>1</TotalTime>
  <Pages>1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Brand Canvas 5.0</dc:title>
  <dc:subject/>
  <dc:creator>Microsoft Office User</dc:creator>
  <cp:keywords/>
  <cp:lastModifiedBy>Way, Kyleigh</cp:lastModifiedBy>
  <cp:revision>2</cp:revision>
  <dcterms:created xsi:type="dcterms:W3CDTF">2025-12-03T00:27:00Z</dcterms:created>
  <dcterms:modified xsi:type="dcterms:W3CDTF">2025-12-03T00:27:00Z</dcterms:modified>
</cp:coreProperties>
</file>